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1142F" w14:textId="541F7414" w:rsidR="006F1749" w:rsidRDefault="006F1749" w:rsidP="006F1749">
      <w:pPr>
        <w:pStyle w:val="Title"/>
      </w:pPr>
      <w:r>
        <w:rPr>
          <w:noProof/>
        </w:rPr>
        <w:drawing>
          <wp:anchor distT="0" distB="0" distL="114300" distR="114300" simplePos="0" relativeHeight="251658240" behindDoc="1" locked="0" layoutInCell="1" allowOverlap="1" wp14:anchorId="55B4F9BB" wp14:editId="21B8C8FE">
            <wp:simplePos x="0" y="0"/>
            <wp:positionH relativeFrom="column">
              <wp:posOffset>-635</wp:posOffset>
            </wp:positionH>
            <wp:positionV relativeFrom="page">
              <wp:posOffset>685800</wp:posOffset>
            </wp:positionV>
            <wp:extent cx="1895475" cy="857250"/>
            <wp:effectExtent l="0" t="0" r="0" b="0"/>
            <wp:wrapTight wrapText="bothSides">
              <wp:wrapPolygon edited="0">
                <wp:start x="2388" y="3360"/>
                <wp:lineTo x="1520" y="10080"/>
                <wp:lineTo x="1737" y="12960"/>
                <wp:lineTo x="8249" y="17760"/>
                <wp:lineTo x="9552" y="17760"/>
                <wp:lineTo x="17150" y="16800"/>
                <wp:lineTo x="20189" y="15360"/>
                <wp:lineTo x="19972" y="9120"/>
                <wp:lineTo x="13893" y="4320"/>
                <wp:lineTo x="9335" y="3360"/>
                <wp:lineTo x="2388" y="3360"/>
              </wp:wrapPolygon>
            </wp:wrapTight>
            <wp:docPr id="28089579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95795" name="Picture 2808957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5475" cy="857250"/>
                    </a:xfrm>
                    <a:prstGeom prst="rect">
                      <a:avLst/>
                    </a:prstGeom>
                  </pic:spPr>
                </pic:pic>
              </a:graphicData>
            </a:graphic>
          </wp:anchor>
        </w:drawing>
      </w:r>
      <w:r>
        <w:t>Waveney Foodbank</w:t>
      </w:r>
    </w:p>
    <w:p w14:paraId="59A2BF07" w14:textId="7B8EB9A6" w:rsidR="00FA7926" w:rsidRDefault="00E817A2" w:rsidP="006F1749">
      <w:pPr>
        <w:pStyle w:val="Title"/>
      </w:pPr>
      <w:r>
        <w:t>Privacy Notic</w:t>
      </w:r>
      <w:r w:rsidR="006F1749">
        <w:t>e</w:t>
      </w:r>
      <w:r w:rsidR="00130595">
        <w:t xml:space="preserve"> </w:t>
      </w:r>
    </w:p>
    <w:p w14:paraId="260B2CAE" w14:textId="77777777" w:rsidR="00365843" w:rsidRDefault="00365843" w:rsidP="00365843">
      <w:pPr>
        <w:tabs>
          <w:tab w:val="left" w:pos="2650"/>
        </w:tabs>
        <w:rPr>
          <w:lang w:val="en-US"/>
        </w:rPr>
      </w:pPr>
    </w:p>
    <w:p w14:paraId="3140ADCB" w14:textId="77777777" w:rsidR="006F1749" w:rsidRDefault="006F1749" w:rsidP="00365843">
      <w:pPr>
        <w:tabs>
          <w:tab w:val="left" w:pos="2650"/>
        </w:tabs>
        <w:rPr>
          <w:lang w:val="en-US"/>
        </w:rPr>
      </w:pPr>
    </w:p>
    <w:p w14:paraId="492D87BA" w14:textId="77777777" w:rsidR="006F1749" w:rsidRPr="0065164E" w:rsidRDefault="006F1749" w:rsidP="006F1749">
      <w:pPr>
        <w:autoSpaceDE w:val="0"/>
        <w:autoSpaceDN w:val="0"/>
        <w:adjustRightInd w:val="0"/>
        <w:spacing w:after="0" w:line="240" w:lineRule="auto"/>
        <w:rPr>
          <w:rFonts w:ascii="Switzer" w:hAnsi="Switzer" w:cs="Arial"/>
        </w:rPr>
      </w:pPr>
    </w:p>
    <w:tbl>
      <w:tblPr>
        <w:tblStyle w:val="TableGrid"/>
        <w:tblW w:w="0" w:type="auto"/>
        <w:tblLook w:val="04A0" w:firstRow="1" w:lastRow="0" w:firstColumn="1" w:lastColumn="0" w:noHBand="0" w:noVBand="1"/>
      </w:tblPr>
      <w:tblGrid>
        <w:gridCol w:w="6232"/>
        <w:gridCol w:w="2784"/>
      </w:tblGrid>
      <w:tr w:rsidR="006F1749" w:rsidRPr="0065164E" w14:paraId="0A079528" w14:textId="77777777" w:rsidTr="00985803">
        <w:tc>
          <w:tcPr>
            <w:tcW w:w="6232" w:type="dxa"/>
          </w:tcPr>
          <w:p w14:paraId="72BCB8DE" w14:textId="77777777" w:rsidR="006F1749" w:rsidRPr="0065164E" w:rsidRDefault="006F1749" w:rsidP="00985803">
            <w:pPr>
              <w:autoSpaceDE w:val="0"/>
              <w:autoSpaceDN w:val="0"/>
              <w:adjustRightInd w:val="0"/>
              <w:rPr>
                <w:rFonts w:ascii="Switzer" w:hAnsi="Switzer" w:cs="Arial"/>
              </w:rPr>
            </w:pPr>
            <w:r w:rsidRPr="0065164E">
              <w:rPr>
                <w:rFonts w:ascii="Switzer" w:hAnsi="Switzer" w:cs="Arial"/>
              </w:rPr>
              <w:t>Approved by the Board of Trustees</w:t>
            </w:r>
          </w:p>
        </w:tc>
        <w:tc>
          <w:tcPr>
            <w:tcW w:w="2784" w:type="dxa"/>
          </w:tcPr>
          <w:p w14:paraId="4D0D15BB" w14:textId="623686C3" w:rsidR="006F1749" w:rsidRPr="0065164E" w:rsidRDefault="006F1749" w:rsidP="00985803">
            <w:pPr>
              <w:autoSpaceDE w:val="0"/>
              <w:autoSpaceDN w:val="0"/>
              <w:adjustRightInd w:val="0"/>
              <w:rPr>
                <w:rFonts w:ascii="Switzer" w:hAnsi="Switzer" w:cs="Arial"/>
              </w:rPr>
            </w:pPr>
            <w:r w:rsidRPr="0065164E">
              <w:rPr>
                <w:rFonts w:ascii="Switzer" w:hAnsi="Switzer" w:cs="Arial"/>
              </w:rPr>
              <w:t xml:space="preserve">Date: </w:t>
            </w:r>
            <w:r w:rsidR="007E603A">
              <w:rPr>
                <w:rFonts w:ascii="Switzer" w:hAnsi="Switzer" w:cs="Arial"/>
              </w:rPr>
              <w:t>18/07/2026</w:t>
            </w:r>
          </w:p>
        </w:tc>
      </w:tr>
      <w:tr w:rsidR="006F1749" w:rsidRPr="0065164E" w14:paraId="56F85279" w14:textId="77777777" w:rsidTr="00985803">
        <w:tc>
          <w:tcPr>
            <w:tcW w:w="6232" w:type="dxa"/>
          </w:tcPr>
          <w:p w14:paraId="5FF1DA6C" w14:textId="77777777" w:rsidR="006F1749" w:rsidRPr="0065164E" w:rsidRDefault="006F1749" w:rsidP="00985803">
            <w:pPr>
              <w:autoSpaceDE w:val="0"/>
              <w:autoSpaceDN w:val="0"/>
              <w:adjustRightInd w:val="0"/>
              <w:rPr>
                <w:rFonts w:ascii="Switzer" w:hAnsi="Switzer" w:cs="Arial"/>
              </w:rPr>
            </w:pPr>
            <w:r w:rsidRPr="0065164E">
              <w:rPr>
                <w:rFonts w:ascii="Switzer" w:hAnsi="Switzer" w:cs="Arial"/>
              </w:rPr>
              <w:t>Signature of the Chair of Trustees or the Trustee responsible for Health and Safety</w:t>
            </w:r>
          </w:p>
          <w:p w14:paraId="5C555898" w14:textId="5F9B9BC8" w:rsidR="006F1749" w:rsidRPr="0065164E" w:rsidRDefault="00595846" w:rsidP="00985803">
            <w:pPr>
              <w:autoSpaceDE w:val="0"/>
              <w:autoSpaceDN w:val="0"/>
              <w:adjustRightInd w:val="0"/>
              <w:rPr>
                <w:rFonts w:ascii="Switzer" w:hAnsi="Switzer" w:cs="Arial"/>
              </w:rPr>
            </w:pPr>
            <w:r>
              <w:rPr>
                <w:noProof/>
              </w:rPr>
              <w:drawing>
                <wp:inline distT="0" distB="0" distL="0" distR="0" wp14:anchorId="6FB428B0" wp14:editId="6D89CA64">
                  <wp:extent cx="1219200" cy="581025"/>
                  <wp:effectExtent l="0" t="0" r="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581025"/>
                          </a:xfrm>
                          <a:prstGeom prst="rect">
                            <a:avLst/>
                          </a:prstGeom>
                          <a:noFill/>
                          <a:ln>
                            <a:noFill/>
                          </a:ln>
                        </pic:spPr>
                      </pic:pic>
                    </a:graphicData>
                  </a:graphic>
                </wp:inline>
              </w:drawing>
            </w:r>
          </w:p>
          <w:p w14:paraId="5134A69E" w14:textId="77777777" w:rsidR="006F1749" w:rsidRPr="0065164E" w:rsidRDefault="006F1749" w:rsidP="00985803">
            <w:pPr>
              <w:autoSpaceDE w:val="0"/>
              <w:autoSpaceDN w:val="0"/>
              <w:adjustRightInd w:val="0"/>
              <w:rPr>
                <w:rFonts w:ascii="Switzer" w:hAnsi="Switzer" w:cs="Arial"/>
              </w:rPr>
            </w:pPr>
          </w:p>
          <w:p w14:paraId="6BE8EEB6" w14:textId="4C423B66" w:rsidR="006F1749" w:rsidRPr="0065164E" w:rsidRDefault="006F1749" w:rsidP="00985803">
            <w:pPr>
              <w:autoSpaceDE w:val="0"/>
              <w:autoSpaceDN w:val="0"/>
              <w:adjustRightInd w:val="0"/>
              <w:rPr>
                <w:rFonts w:ascii="Switzer" w:hAnsi="Switzer" w:cs="Arial"/>
              </w:rPr>
            </w:pPr>
            <w:r w:rsidRPr="0065164E">
              <w:rPr>
                <w:rFonts w:ascii="Switzer" w:hAnsi="Switzer" w:cs="Arial"/>
              </w:rPr>
              <w:t xml:space="preserve">Name: </w:t>
            </w:r>
            <w:r w:rsidR="003407F3">
              <w:rPr>
                <w:rFonts w:ascii="Switzer" w:hAnsi="Switzer" w:cs="Arial"/>
              </w:rPr>
              <w:t>Dr Joanne Broadbent</w:t>
            </w:r>
          </w:p>
          <w:p w14:paraId="621AAADC" w14:textId="77777777" w:rsidR="006F1749" w:rsidRPr="0065164E" w:rsidRDefault="006F1749" w:rsidP="00985803">
            <w:pPr>
              <w:autoSpaceDE w:val="0"/>
              <w:autoSpaceDN w:val="0"/>
              <w:adjustRightInd w:val="0"/>
              <w:rPr>
                <w:rFonts w:ascii="Switzer" w:hAnsi="Switzer" w:cs="Arial"/>
              </w:rPr>
            </w:pPr>
          </w:p>
        </w:tc>
        <w:tc>
          <w:tcPr>
            <w:tcW w:w="2784" w:type="dxa"/>
          </w:tcPr>
          <w:p w14:paraId="3419A5BF" w14:textId="51D73D80" w:rsidR="006F1749" w:rsidRPr="0065164E" w:rsidRDefault="006F1749" w:rsidP="00985803">
            <w:pPr>
              <w:autoSpaceDE w:val="0"/>
              <w:autoSpaceDN w:val="0"/>
              <w:adjustRightInd w:val="0"/>
              <w:rPr>
                <w:rFonts w:ascii="Switzer" w:hAnsi="Switzer" w:cs="Arial"/>
              </w:rPr>
            </w:pPr>
            <w:r w:rsidRPr="0065164E">
              <w:rPr>
                <w:rFonts w:ascii="Switzer" w:hAnsi="Switzer" w:cs="Arial"/>
              </w:rPr>
              <w:t xml:space="preserve">Date: </w:t>
            </w:r>
            <w:r w:rsidR="00595846">
              <w:rPr>
                <w:rFonts w:ascii="Switzer" w:hAnsi="Switzer" w:cs="Arial"/>
              </w:rPr>
              <w:t>18/07/2026</w:t>
            </w:r>
          </w:p>
        </w:tc>
      </w:tr>
    </w:tbl>
    <w:p w14:paraId="0F80CDBE" w14:textId="77777777" w:rsidR="006F1749" w:rsidRPr="0065164E" w:rsidRDefault="006F1749" w:rsidP="006F1749">
      <w:pPr>
        <w:autoSpaceDE w:val="0"/>
        <w:autoSpaceDN w:val="0"/>
        <w:adjustRightInd w:val="0"/>
        <w:spacing w:after="0" w:line="240" w:lineRule="auto"/>
        <w:rPr>
          <w:rFonts w:ascii="Switzer" w:hAnsi="Switzer" w:cs="Arial"/>
        </w:rPr>
      </w:pPr>
    </w:p>
    <w:p w14:paraId="5B61A712" w14:textId="77777777" w:rsidR="006F1749" w:rsidRPr="0065164E" w:rsidRDefault="006F1749" w:rsidP="006F1749">
      <w:pPr>
        <w:autoSpaceDE w:val="0"/>
        <w:autoSpaceDN w:val="0"/>
        <w:adjustRightInd w:val="0"/>
        <w:spacing w:after="0" w:line="240" w:lineRule="auto"/>
        <w:rPr>
          <w:rFonts w:ascii="Switzer" w:hAnsi="Switzer" w:cs="Arial"/>
        </w:rPr>
      </w:pPr>
      <w:r w:rsidRPr="0065164E">
        <w:rPr>
          <w:rFonts w:ascii="Switzer" w:hAnsi="Switzer" w:cs="Arial"/>
        </w:rPr>
        <w:t xml:space="preserve">Revision Record (Policy, Risk Assessments and Procedures to be reviewed at least annually even if there are no changes) </w:t>
      </w:r>
    </w:p>
    <w:p w14:paraId="4C534E75" w14:textId="77777777" w:rsidR="006F1749" w:rsidRPr="0065164E" w:rsidRDefault="006F1749" w:rsidP="006F1749">
      <w:pPr>
        <w:autoSpaceDE w:val="0"/>
        <w:autoSpaceDN w:val="0"/>
        <w:adjustRightInd w:val="0"/>
        <w:spacing w:after="0" w:line="240" w:lineRule="auto"/>
        <w:rPr>
          <w:rFonts w:ascii="Switzer" w:hAnsi="Switzer" w:cs="Arial"/>
        </w:rPr>
      </w:pPr>
    </w:p>
    <w:tbl>
      <w:tblPr>
        <w:tblStyle w:val="TableGrid"/>
        <w:tblW w:w="0" w:type="auto"/>
        <w:tblLook w:val="04A0" w:firstRow="1" w:lastRow="0" w:firstColumn="1" w:lastColumn="0" w:noHBand="0" w:noVBand="1"/>
      </w:tblPr>
      <w:tblGrid>
        <w:gridCol w:w="1129"/>
        <w:gridCol w:w="1418"/>
        <w:gridCol w:w="1417"/>
        <w:gridCol w:w="5052"/>
      </w:tblGrid>
      <w:tr w:rsidR="006F1749" w:rsidRPr="0065164E" w14:paraId="63515029" w14:textId="77777777" w:rsidTr="00985803">
        <w:tc>
          <w:tcPr>
            <w:tcW w:w="1129" w:type="dxa"/>
          </w:tcPr>
          <w:p w14:paraId="32F5AE14" w14:textId="77777777" w:rsidR="006F1749" w:rsidRPr="0065164E" w:rsidRDefault="006F1749" w:rsidP="00985803">
            <w:pPr>
              <w:autoSpaceDE w:val="0"/>
              <w:autoSpaceDN w:val="0"/>
              <w:adjustRightInd w:val="0"/>
              <w:rPr>
                <w:rFonts w:ascii="Switzer" w:hAnsi="Switzer" w:cs="Arial"/>
                <w:b/>
                <w:bCs/>
              </w:rPr>
            </w:pPr>
            <w:r w:rsidRPr="0065164E">
              <w:rPr>
                <w:rFonts w:ascii="Switzer" w:hAnsi="Switzer" w:cs="Arial"/>
                <w:b/>
                <w:bCs/>
              </w:rPr>
              <w:t>Revision</w:t>
            </w:r>
          </w:p>
        </w:tc>
        <w:tc>
          <w:tcPr>
            <w:tcW w:w="1418" w:type="dxa"/>
          </w:tcPr>
          <w:p w14:paraId="16240B5C" w14:textId="77777777" w:rsidR="006F1749" w:rsidRPr="0065164E" w:rsidRDefault="006F1749" w:rsidP="00985803">
            <w:pPr>
              <w:autoSpaceDE w:val="0"/>
              <w:autoSpaceDN w:val="0"/>
              <w:adjustRightInd w:val="0"/>
              <w:jc w:val="center"/>
              <w:rPr>
                <w:rFonts w:ascii="Switzer" w:hAnsi="Switzer" w:cs="Arial"/>
                <w:b/>
                <w:bCs/>
              </w:rPr>
            </w:pPr>
            <w:r w:rsidRPr="0065164E">
              <w:rPr>
                <w:rFonts w:ascii="Switzer" w:hAnsi="Switzer" w:cs="Arial"/>
                <w:b/>
                <w:bCs/>
              </w:rPr>
              <w:t>Date</w:t>
            </w:r>
          </w:p>
        </w:tc>
        <w:tc>
          <w:tcPr>
            <w:tcW w:w="1417" w:type="dxa"/>
          </w:tcPr>
          <w:p w14:paraId="7FD496F1" w14:textId="77777777" w:rsidR="006F1749" w:rsidRPr="0065164E" w:rsidRDefault="006F1749" w:rsidP="00985803">
            <w:pPr>
              <w:autoSpaceDE w:val="0"/>
              <w:autoSpaceDN w:val="0"/>
              <w:adjustRightInd w:val="0"/>
              <w:rPr>
                <w:rFonts w:ascii="Switzer" w:hAnsi="Switzer" w:cs="Arial"/>
                <w:b/>
                <w:bCs/>
              </w:rPr>
            </w:pPr>
            <w:r w:rsidRPr="0065164E">
              <w:rPr>
                <w:rFonts w:ascii="Switzer" w:hAnsi="Switzer" w:cs="Arial"/>
                <w:b/>
                <w:bCs/>
              </w:rPr>
              <w:t>Section</w:t>
            </w:r>
          </w:p>
          <w:p w14:paraId="19AFA98B" w14:textId="77777777" w:rsidR="006F1749" w:rsidRPr="0065164E" w:rsidRDefault="006F1749" w:rsidP="00985803">
            <w:pPr>
              <w:autoSpaceDE w:val="0"/>
              <w:autoSpaceDN w:val="0"/>
              <w:adjustRightInd w:val="0"/>
              <w:rPr>
                <w:rFonts w:ascii="Switzer" w:hAnsi="Switzer" w:cs="Arial"/>
                <w:b/>
                <w:bCs/>
              </w:rPr>
            </w:pPr>
            <w:r w:rsidRPr="0065164E">
              <w:rPr>
                <w:rFonts w:ascii="Switzer" w:hAnsi="Switzer" w:cs="Arial"/>
                <w:b/>
                <w:bCs/>
              </w:rPr>
              <w:t>Revised</w:t>
            </w:r>
          </w:p>
        </w:tc>
        <w:tc>
          <w:tcPr>
            <w:tcW w:w="5052" w:type="dxa"/>
          </w:tcPr>
          <w:p w14:paraId="0307F511" w14:textId="77777777" w:rsidR="006F1749" w:rsidRPr="0065164E" w:rsidRDefault="006F1749" w:rsidP="00985803">
            <w:pPr>
              <w:autoSpaceDE w:val="0"/>
              <w:autoSpaceDN w:val="0"/>
              <w:adjustRightInd w:val="0"/>
              <w:rPr>
                <w:rFonts w:ascii="Switzer" w:hAnsi="Switzer" w:cs="Arial"/>
                <w:b/>
                <w:bCs/>
              </w:rPr>
            </w:pPr>
            <w:r w:rsidRPr="0065164E">
              <w:rPr>
                <w:rFonts w:ascii="Switzer" w:hAnsi="Switzer" w:cs="Arial"/>
                <w:b/>
                <w:bCs/>
              </w:rPr>
              <w:t>Brief Description of Revisions Made</w:t>
            </w:r>
          </w:p>
        </w:tc>
      </w:tr>
      <w:tr w:rsidR="006F1749" w:rsidRPr="0065164E" w14:paraId="52CB7B3C" w14:textId="77777777" w:rsidTr="00985803">
        <w:tc>
          <w:tcPr>
            <w:tcW w:w="1129" w:type="dxa"/>
          </w:tcPr>
          <w:p w14:paraId="417D1D92" w14:textId="77777777" w:rsidR="006F1749" w:rsidRPr="0065164E" w:rsidRDefault="006F1749" w:rsidP="00985803">
            <w:pPr>
              <w:autoSpaceDE w:val="0"/>
              <w:autoSpaceDN w:val="0"/>
              <w:adjustRightInd w:val="0"/>
              <w:rPr>
                <w:rFonts w:ascii="Switzer" w:hAnsi="Switzer" w:cs="Arial"/>
              </w:rPr>
            </w:pPr>
          </w:p>
        </w:tc>
        <w:tc>
          <w:tcPr>
            <w:tcW w:w="1418" w:type="dxa"/>
          </w:tcPr>
          <w:p w14:paraId="77E4515D" w14:textId="77777777" w:rsidR="006F1749" w:rsidRPr="0065164E" w:rsidRDefault="006F1749" w:rsidP="00985803">
            <w:pPr>
              <w:autoSpaceDE w:val="0"/>
              <w:autoSpaceDN w:val="0"/>
              <w:adjustRightInd w:val="0"/>
              <w:jc w:val="center"/>
              <w:rPr>
                <w:rFonts w:ascii="Switzer" w:hAnsi="Switzer" w:cs="Arial"/>
              </w:rPr>
            </w:pPr>
          </w:p>
        </w:tc>
        <w:tc>
          <w:tcPr>
            <w:tcW w:w="1417" w:type="dxa"/>
          </w:tcPr>
          <w:p w14:paraId="0D124923" w14:textId="77777777" w:rsidR="006F1749" w:rsidRPr="0065164E" w:rsidRDefault="006F1749" w:rsidP="00985803">
            <w:pPr>
              <w:autoSpaceDE w:val="0"/>
              <w:autoSpaceDN w:val="0"/>
              <w:adjustRightInd w:val="0"/>
              <w:rPr>
                <w:rFonts w:ascii="Switzer" w:hAnsi="Switzer" w:cs="Arial"/>
              </w:rPr>
            </w:pPr>
          </w:p>
        </w:tc>
        <w:tc>
          <w:tcPr>
            <w:tcW w:w="5052" w:type="dxa"/>
          </w:tcPr>
          <w:p w14:paraId="118C6A02" w14:textId="77777777" w:rsidR="006F1749" w:rsidRPr="0065164E" w:rsidRDefault="006F1749" w:rsidP="00985803">
            <w:pPr>
              <w:autoSpaceDE w:val="0"/>
              <w:autoSpaceDN w:val="0"/>
              <w:adjustRightInd w:val="0"/>
              <w:rPr>
                <w:rFonts w:ascii="Switzer" w:hAnsi="Switzer" w:cs="Arial"/>
              </w:rPr>
            </w:pPr>
          </w:p>
        </w:tc>
      </w:tr>
      <w:tr w:rsidR="006F1749" w:rsidRPr="0065164E" w14:paraId="5D9360D9" w14:textId="77777777" w:rsidTr="00985803">
        <w:tc>
          <w:tcPr>
            <w:tcW w:w="1129" w:type="dxa"/>
          </w:tcPr>
          <w:p w14:paraId="63438297" w14:textId="77777777" w:rsidR="006F1749" w:rsidRPr="0065164E" w:rsidRDefault="006F1749" w:rsidP="00985803">
            <w:pPr>
              <w:autoSpaceDE w:val="0"/>
              <w:autoSpaceDN w:val="0"/>
              <w:adjustRightInd w:val="0"/>
              <w:rPr>
                <w:rFonts w:ascii="Switzer" w:hAnsi="Switzer" w:cs="Arial"/>
              </w:rPr>
            </w:pPr>
          </w:p>
        </w:tc>
        <w:tc>
          <w:tcPr>
            <w:tcW w:w="1418" w:type="dxa"/>
          </w:tcPr>
          <w:p w14:paraId="2FF5B3DF" w14:textId="77777777" w:rsidR="006F1749" w:rsidRPr="0065164E" w:rsidRDefault="006F1749" w:rsidP="00985803">
            <w:pPr>
              <w:autoSpaceDE w:val="0"/>
              <w:autoSpaceDN w:val="0"/>
              <w:adjustRightInd w:val="0"/>
              <w:jc w:val="center"/>
              <w:rPr>
                <w:rFonts w:ascii="Switzer" w:hAnsi="Switzer" w:cs="Arial"/>
              </w:rPr>
            </w:pPr>
          </w:p>
        </w:tc>
        <w:tc>
          <w:tcPr>
            <w:tcW w:w="1417" w:type="dxa"/>
          </w:tcPr>
          <w:p w14:paraId="000243C3" w14:textId="77777777" w:rsidR="006F1749" w:rsidRPr="0065164E" w:rsidRDefault="006F1749" w:rsidP="00985803">
            <w:pPr>
              <w:autoSpaceDE w:val="0"/>
              <w:autoSpaceDN w:val="0"/>
              <w:adjustRightInd w:val="0"/>
              <w:rPr>
                <w:rFonts w:ascii="Switzer" w:hAnsi="Switzer" w:cs="Arial"/>
              </w:rPr>
            </w:pPr>
          </w:p>
        </w:tc>
        <w:tc>
          <w:tcPr>
            <w:tcW w:w="5052" w:type="dxa"/>
          </w:tcPr>
          <w:p w14:paraId="71EE49D5" w14:textId="77777777" w:rsidR="006F1749" w:rsidRPr="0065164E" w:rsidRDefault="006F1749" w:rsidP="00985803">
            <w:pPr>
              <w:autoSpaceDE w:val="0"/>
              <w:autoSpaceDN w:val="0"/>
              <w:adjustRightInd w:val="0"/>
              <w:rPr>
                <w:rFonts w:ascii="Switzer" w:hAnsi="Switzer" w:cs="Arial"/>
              </w:rPr>
            </w:pPr>
          </w:p>
        </w:tc>
      </w:tr>
      <w:tr w:rsidR="006F1749" w:rsidRPr="0065164E" w14:paraId="06275BDD" w14:textId="77777777" w:rsidTr="00985803">
        <w:tc>
          <w:tcPr>
            <w:tcW w:w="1129" w:type="dxa"/>
          </w:tcPr>
          <w:p w14:paraId="79F73ED1" w14:textId="77777777" w:rsidR="006F1749" w:rsidRPr="0065164E" w:rsidRDefault="006F1749" w:rsidP="00985803">
            <w:pPr>
              <w:autoSpaceDE w:val="0"/>
              <w:autoSpaceDN w:val="0"/>
              <w:adjustRightInd w:val="0"/>
              <w:rPr>
                <w:rFonts w:ascii="Switzer" w:hAnsi="Switzer" w:cs="Arial"/>
              </w:rPr>
            </w:pPr>
          </w:p>
        </w:tc>
        <w:tc>
          <w:tcPr>
            <w:tcW w:w="1418" w:type="dxa"/>
          </w:tcPr>
          <w:p w14:paraId="1D31DDE6" w14:textId="77777777" w:rsidR="006F1749" w:rsidRPr="0065164E" w:rsidRDefault="006F1749" w:rsidP="00985803">
            <w:pPr>
              <w:autoSpaceDE w:val="0"/>
              <w:autoSpaceDN w:val="0"/>
              <w:adjustRightInd w:val="0"/>
              <w:jc w:val="center"/>
              <w:rPr>
                <w:rFonts w:ascii="Switzer" w:hAnsi="Switzer" w:cs="Arial"/>
              </w:rPr>
            </w:pPr>
          </w:p>
        </w:tc>
        <w:tc>
          <w:tcPr>
            <w:tcW w:w="1417" w:type="dxa"/>
          </w:tcPr>
          <w:p w14:paraId="1D1A91B4" w14:textId="77777777" w:rsidR="006F1749" w:rsidRPr="0065164E" w:rsidRDefault="006F1749" w:rsidP="00985803">
            <w:pPr>
              <w:autoSpaceDE w:val="0"/>
              <w:autoSpaceDN w:val="0"/>
              <w:adjustRightInd w:val="0"/>
              <w:rPr>
                <w:rFonts w:ascii="Switzer" w:hAnsi="Switzer" w:cs="Arial"/>
              </w:rPr>
            </w:pPr>
          </w:p>
        </w:tc>
        <w:tc>
          <w:tcPr>
            <w:tcW w:w="5052" w:type="dxa"/>
          </w:tcPr>
          <w:p w14:paraId="1F54755E" w14:textId="77777777" w:rsidR="006F1749" w:rsidRPr="0065164E" w:rsidRDefault="006F1749" w:rsidP="00985803">
            <w:pPr>
              <w:autoSpaceDE w:val="0"/>
              <w:autoSpaceDN w:val="0"/>
              <w:adjustRightInd w:val="0"/>
              <w:rPr>
                <w:rFonts w:ascii="Switzer" w:hAnsi="Switzer" w:cs="Arial"/>
              </w:rPr>
            </w:pPr>
          </w:p>
        </w:tc>
      </w:tr>
      <w:tr w:rsidR="006F1749" w:rsidRPr="0065164E" w14:paraId="4F29A79C" w14:textId="77777777" w:rsidTr="00985803">
        <w:tc>
          <w:tcPr>
            <w:tcW w:w="1129" w:type="dxa"/>
          </w:tcPr>
          <w:p w14:paraId="2EFBD00E" w14:textId="77777777" w:rsidR="006F1749" w:rsidRPr="0065164E" w:rsidRDefault="006F1749" w:rsidP="00985803">
            <w:pPr>
              <w:autoSpaceDE w:val="0"/>
              <w:autoSpaceDN w:val="0"/>
              <w:adjustRightInd w:val="0"/>
              <w:rPr>
                <w:rFonts w:ascii="Switzer" w:hAnsi="Switzer" w:cs="Arial"/>
              </w:rPr>
            </w:pPr>
          </w:p>
        </w:tc>
        <w:tc>
          <w:tcPr>
            <w:tcW w:w="1418" w:type="dxa"/>
          </w:tcPr>
          <w:p w14:paraId="0D69675B" w14:textId="77777777" w:rsidR="006F1749" w:rsidRPr="0065164E" w:rsidRDefault="006F1749" w:rsidP="00985803">
            <w:pPr>
              <w:autoSpaceDE w:val="0"/>
              <w:autoSpaceDN w:val="0"/>
              <w:adjustRightInd w:val="0"/>
              <w:jc w:val="center"/>
              <w:rPr>
                <w:rFonts w:ascii="Switzer" w:hAnsi="Switzer" w:cs="Arial"/>
              </w:rPr>
            </w:pPr>
          </w:p>
        </w:tc>
        <w:tc>
          <w:tcPr>
            <w:tcW w:w="1417" w:type="dxa"/>
          </w:tcPr>
          <w:p w14:paraId="1FAEBF5D" w14:textId="77777777" w:rsidR="006F1749" w:rsidRPr="0065164E" w:rsidRDefault="006F1749" w:rsidP="00985803">
            <w:pPr>
              <w:autoSpaceDE w:val="0"/>
              <w:autoSpaceDN w:val="0"/>
              <w:adjustRightInd w:val="0"/>
              <w:rPr>
                <w:rFonts w:ascii="Switzer" w:hAnsi="Switzer" w:cs="Arial"/>
              </w:rPr>
            </w:pPr>
          </w:p>
        </w:tc>
        <w:tc>
          <w:tcPr>
            <w:tcW w:w="5052" w:type="dxa"/>
          </w:tcPr>
          <w:p w14:paraId="0DF01A32" w14:textId="77777777" w:rsidR="006F1749" w:rsidRPr="0065164E" w:rsidRDefault="006F1749" w:rsidP="00985803">
            <w:pPr>
              <w:autoSpaceDE w:val="0"/>
              <w:autoSpaceDN w:val="0"/>
              <w:adjustRightInd w:val="0"/>
              <w:rPr>
                <w:rFonts w:ascii="Switzer" w:hAnsi="Switzer" w:cs="Arial"/>
              </w:rPr>
            </w:pPr>
          </w:p>
        </w:tc>
      </w:tr>
      <w:tr w:rsidR="006F1749" w:rsidRPr="0065164E" w14:paraId="15B8BDE1" w14:textId="77777777" w:rsidTr="00985803">
        <w:tc>
          <w:tcPr>
            <w:tcW w:w="1129" w:type="dxa"/>
          </w:tcPr>
          <w:p w14:paraId="0C0FF566" w14:textId="77777777" w:rsidR="006F1749" w:rsidRPr="0065164E" w:rsidRDefault="006F1749" w:rsidP="00985803">
            <w:pPr>
              <w:autoSpaceDE w:val="0"/>
              <w:autoSpaceDN w:val="0"/>
              <w:adjustRightInd w:val="0"/>
              <w:rPr>
                <w:rFonts w:ascii="Switzer" w:hAnsi="Switzer" w:cs="Arial"/>
              </w:rPr>
            </w:pPr>
          </w:p>
        </w:tc>
        <w:tc>
          <w:tcPr>
            <w:tcW w:w="1418" w:type="dxa"/>
          </w:tcPr>
          <w:p w14:paraId="5B4608D8" w14:textId="77777777" w:rsidR="006F1749" w:rsidRPr="0065164E" w:rsidRDefault="006F1749" w:rsidP="00985803">
            <w:pPr>
              <w:autoSpaceDE w:val="0"/>
              <w:autoSpaceDN w:val="0"/>
              <w:adjustRightInd w:val="0"/>
              <w:jc w:val="center"/>
              <w:rPr>
                <w:rFonts w:ascii="Switzer" w:hAnsi="Switzer" w:cs="Arial"/>
              </w:rPr>
            </w:pPr>
          </w:p>
        </w:tc>
        <w:tc>
          <w:tcPr>
            <w:tcW w:w="1417" w:type="dxa"/>
          </w:tcPr>
          <w:p w14:paraId="28CE288D" w14:textId="77777777" w:rsidR="006F1749" w:rsidRPr="0065164E" w:rsidRDefault="006F1749" w:rsidP="00985803">
            <w:pPr>
              <w:autoSpaceDE w:val="0"/>
              <w:autoSpaceDN w:val="0"/>
              <w:adjustRightInd w:val="0"/>
              <w:rPr>
                <w:rFonts w:ascii="Switzer" w:hAnsi="Switzer" w:cs="Arial"/>
              </w:rPr>
            </w:pPr>
          </w:p>
        </w:tc>
        <w:tc>
          <w:tcPr>
            <w:tcW w:w="5052" w:type="dxa"/>
          </w:tcPr>
          <w:p w14:paraId="07F67A26" w14:textId="77777777" w:rsidR="006F1749" w:rsidRPr="0065164E" w:rsidRDefault="006F1749" w:rsidP="00985803">
            <w:pPr>
              <w:autoSpaceDE w:val="0"/>
              <w:autoSpaceDN w:val="0"/>
              <w:adjustRightInd w:val="0"/>
              <w:rPr>
                <w:rFonts w:ascii="Switzer" w:hAnsi="Switzer" w:cs="Arial"/>
              </w:rPr>
            </w:pPr>
          </w:p>
        </w:tc>
      </w:tr>
      <w:tr w:rsidR="006F1749" w:rsidRPr="0065164E" w14:paraId="4C53EC51" w14:textId="77777777" w:rsidTr="00985803">
        <w:tc>
          <w:tcPr>
            <w:tcW w:w="1129" w:type="dxa"/>
          </w:tcPr>
          <w:p w14:paraId="6B590B72" w14:textId="77777777" w:rsidR="006F1749" w:rsidRPr="0065164E" w:rsidRDefault="006F1749" w:rsidP="00985803">
            <w:pPr>
              <w:autoSpaceDE w:val="0"/>
              <w:autoSpaceDN w:val="0"/>
              <w:adjustRightInd w:val="0"/>
              <w:rPr>
                <w:rFonts w:ascii="Switzer" w:hAnsi="Switzer" w:cs="Arial"/>
              </w:rPr>
            </w:pPr>
          </w:p>
        </w:tc>
        <w:tc>
          <w:tcPr>
            <w:tcW w:w="1418" w:type="dxa"/>
          </w:tcPr>
          <w:p w14:paraId="521902C8" w14:textId="77777777" w:rsidR="006F1749" w:rsidRPr="0065164E" w:rsidRDefault="006F1749" w:rsidP="00985803">
            <w:pPr>
              <w:autoSpaceDE w:val="0"/>
              <w:autoSpaceDN w:val="0"/>
              <w:adjustRightInd w:val="0"/>
              <w:jc w:val="center"/>
              <w:rPr>
                <w:rFonts w:ascii="Switzer" w:hAnsi="Switzer" w:cs="Arial"/>
              </w:rPr>
            </w:pPr>
          </w:p>
        </w:tc>
        <w:tc>
          <w:tcPr>
            <w:tcW w:w="1417" w:type="dxa"/>
          </w:tcPr>
          <w:p w14:paraId="248CA1ED" w14:textId="77777777" w:rsidR="006F1749" w:rsidRPr="0065164E" w:rsidRDefault="006F1749" w:rsidP="00985803">
            <w:pPr>
              <w:autoSpaceDE w:val="0"/>
              <w:autoSpaceDN w:val="0"/>
              <w:adjustRightInd w:val="0"/>
              <w:rPr>
                <w:rFonts w:ascii="Switzer" w:hAnsi="Switzer" w:cs="Arial"/>
              </w:rPr>
            </w:pPr>
          </w:p>
        </w:tc>
        <w:tc>
          <w:tcPr>
            <w:tcW w:w="5052" w:type="dxa"/>
          </w:tcPr>
          <w:p w14:paraId="422CD0D2" w14:textId="77777777" w:rsidR="006F1749" w:rsidRPr="0065164E" w:rsidRDefault="006F1749" w:rsidP="00985803">
            <w:pPr>
              <w:autoSpaceDE w:val="0"/>
              <w:autoSpaceDN w:val="0"/>
              <w:adjustRightInd w:val="0"/>
              <w:rPr>
                <w:rFonts w:ascii="Switzer" w:hAnsi="Switzer" w:cs="Arial"/>
              </w:rPr>
            </w:pPr>
          </w:p>
        </w:tc>
      </w:tr>
      <w:tr w:rsidR="006F1749" w:rsidRPr="0065164E" w14:paraId="2AD614D5" w14:textId="77777777" w:rsidTr="00985803">
        <w:tc>
          <w:tcPr>
            <w:tcW w:w="1129" w:type="dxa"/>
          </w:tcPr>
          <w:p w14:paraId="4A9DCC12" w14:textId="77777777" w:rsidR="006F1749" w:rsidRPr="0065164E" w:rsidRDefault="006F1749" w:rsidP="00985803">
            <w:pPr>
              <w:autoSpaceDE w:val="0"/>
              <w:autoSpaceDN w:val="0"/>
              <w:adjustRightInd w:val="0"/>
              <w:rPr>
                <w:rFonts w:ascii="Switzer" w:hAnsi="Switzer" w:cs="Arial"/>
              </w:rPr>
            </w:pPr>
          </w:p>
        </w:tc>
        <w:tc>
          <w:tcPr>
            <w:tcW w:w="1418" w:type="dxa"/>
          </w:tcPr>
          <w:p w14:paraId="22AAB6EB" w14:textId="77777777" w:rsidR="006F1749" w:rsidRPr="0065164E" w:rsidRDefault="006F1749" w:rsidP="00985803">
            <w:pPr>
              <w:autoSpaceDE w:val="0"/>
              <w:autoSpaceDN w:val="0"/>
              <w:adjustRightInd w:val="0"/>
              <w:jc w:val="center"/>
              <w:rPr>
                <w:rFonts w:ascii="Switzer" w:hAnsi="Switzer" w:cs="Arial"/>
              </w:rPr>
            </w:pPr>
          </w:p>
        </w:tc>
        <w:tc>
          <w:tcPr>
            <w:tcW w:w="1417" w:type="dxa"/>
          </w:tcPr>
          <w:p w14:paraId="0A3809D3" w14:textId="77777777" w:rsidR="006F1749" w:rsidRPr="0065164E" w:rsidRDefault="006F1749" w:rsidP="00985803">
            <w:pPr>
              <w:autoSpaceDE w:val="0"/>
              <w:autoSpaceDN w:val="0"/>
              <w:adjustRightInd w:val="0"/>
              <w:rPr>
                <w:rFonts w:ascii="Switzer" w:hAnsi="Switzer" w:cs="Arial"/>
              </w:rPr>
            </w:pPr>
          </w:p>
        </w:tc>
        <w:tc>
          <w:tcPr>
            <w:tcW w:w="5052" w:type="dxa"/>
          </w:tcPr>
          <w:p w14:paraId="22DD9CD3" w14:textId="77777777" w:rsidR="006F1749" w:rsidRPr="0065164E" w:rsidRDefault="006F1749" w:rsidP="00985803">
            <w:pPr>
              <w:autoSpaceDE w:val="0"/>
              <w:autoSpaceDN w:val="0"/>
              <w:adjustRightInd w:val="0"/>
              <w:rPr>
                <w:rFonts w:ascii="Switzer" w:hAnsi="Switzer" w:cs="Arial"/>
              </w:rPr>
            </w:pPr>
          </w:p>
        </w:tc>
      </w:tr>
    </w:tbl>
    <w:p w14:paraId="71EA0279" w14:textId="77777777" w:rsidR="006F1749" w:rsidRPr="0065164E" w:rsidRDefault="006F1749" w:rsidP="006F1749">
      <w:pPr>
        <w:autoSpaceDE w:val="0"/>
        <w:autoSpaceDN w:val="0"/>
        <w:adjustRightInd w:val="0"/>
        <w:spacing w:after="0" w:line="240" w:lineRule="auto"/>
        <w:rPr>
          <w:rFonts w:ascii="Switzer" w:hAnsi="Switzer" w:cs="Arial"/>
          <w:b/>
          <w:bCs/>
        </w:rPr>
      </w:pPr>
    </w:p>
    <w:p w14:paraId="609D9C05" w14:textId="77777777" w:rsidR="006F1749" w:rsidRPr="00365843" w:rsidRDefault="006F1749" w:rsidP="00365843">
      <w:pPr>
        <w:tabs>
          <w:tab w:val="left" w:pos="2650"/>
        </w:tabs>
        <w:rPr>
          <w:lang w:val="en-US"/>
        </w:rPr>
        <w:sectPr w:rsidR="006F1749" w:rsidRPr="00365843" w:rsidSect="00365843">
          <w:headerReference w:type="default" r:id="rId13"/>
          <w:footerReference w:type="default" r:id="rId14"/>
          <w:headerReference w:type="first" r:id="rId15"/>
          <w:endnotePr>
            <w:numFmt w:val="decimal"/>
          </w:endnotePr>
          <w:pgSz w:w="11906" w:h="16838"/>
          <w:pgMar w:top="1134" w:right="1021" w:bottom="1134" w:left="1021" w:header="567" w:footer="737" w:gutter="0"/>
          <w:cols w:space="708"/>
          <w:titlePg/>
          <w:docGrid w:linePitch="360"/>
        </w:sectPr>
      </w:pPr>
    </w:p>
    <w:p w14:paraId="3A4EC286" w14:textId="77777777" w:rsidR="00EF258F" w:rsidRDefault="00EF258F" w:rsidP="00E817A2">
      <w:pPr>
        <w:pStyle w:val="Intro"/>
        <w:rPr>
          <w:color w:val="FF5414" w:themeColor="accent6"/>
        </w:rPr>
      </w:pPr>
      <w:bookmarkStart w:id="0" w:name="_Toc178931579"/>
    </w:p>
    <w:p w14:paraId="01792AA7" w14:textId="77777777" w:rsidR="00EF258F" w:rsidRDefault="00EF258F" w:rsidP="00E817A2">
      <w:pPr>
        <w:pStyle w:val="Intro"/>
        <w:rPr>
          <w:color w:val="FF5414" w:themeColor="accent6"/>
        </w:rPr>
      </w:pPr>
    </w:p>
    <w:p w14:paraId="22172F1D" w14:textId="789D7AA2" w:rsidR="00E817A2" w:rsidRPr="006F1749" w:rsidRDefault="00EF258F" w:rsidP="00E817A2">
      <w:pPr>
        <w:pStyle w:val="Intro"/>
        <w:rPr>
          <w:b/>
          <w:bCs/>
          <w:color w:val="auto"/>
        </w:rPr>
      </w:pPr>
      <w:r w:rsidRPr="006F1749">
        <w:rPr>
          <w:b/>
          <w:bCs/>
          <w:color w:val="auto"/>
        </w:rPr>
        <w:t xml:space="preserve">Waveney Foodbank </w:t>
      </w:r>
      <w:r w:rsidR="00E817A2" w:rsidRPr="006F1749">
        <w:rPr>
          <w:b/>
          <w:bCs/>
          <w:color w:val="auto"/>
        </w:rPr>
        <w:t>is a data controller registered with the UK Information Commissioner’s Office</w:t>
      </w:r>
      <w:r w:rsidR="00C45819">
        <w:rPr>
          <w:b/>
          <w:bCs/>
          <w:color w:val="auto"/>
        </w:rPr>
        <w:t>,</w:t>
      </w:r>
      <w:r w:rsidR="00E817A2" w:rsidRPr="006F1749">
        <w:rPr>
          <w:b/>
          <w:bCs/>
          <w:color w:val="auto"/>
        </w:rPr>
        <w:t xml:space="preserve"> registration number </w:t>
      </w:r>
      <w:r w:rsidRPr="006F1749">
        <w:rPr>
          <w:b/>
          <w:bCs/>
          <w:color w:val="auto"/>
        </w:rPr>
        <w:t>ZA270813</w:t>
      </w:r>
    </w:p>
    <w:p w14:paraId="6E773962" w14:textId="77777777" w:rsidR="00E817A2" w:rsidRPr="006F1749" w:rsidRDefault="00E817A2" w:rsidP="00E817A2">
      <w:pPr>
        <w:pStyle w:val="Intro"/>
        <w:rPr>
          <w:b/>
          <w:bCs/>
          <w:color w:val="auto"/>
        </w:rPr>
      </w:pPr>
      <w:r w:rsidRPr="006F1749">
        <w:rPr>
          <w:b/>
          <w:bCs/>
          <w:color w:val="auto"/>
        </w:rPr>
        <w:t>Keeping your personal information safe is very important to us.  We are committed to complying with privacy and data protection laws and being transparent about how we use personal data.</w:t>
      </w:r>
    </w:p>
    <w:p w14:paraId="6EE15A3D" w14:textId="77777777" w:rsidR="00E817A2" w:rsidRPr="006F1749" w:rsidRDefault="00E817A2" w:rsidP="00E817A2">
      <w:pPr>
        <w:pStyle w:val="Intro"/>
        <w:rPr>
          <w:b/>
          <w:bCs/>
          <w:color w:val="auto"/>
        </w:rPr>
      </w:pPr>
      <w:r w:rsidRPr="006F1749">
        <w:rPr>
          <w:b/>
          <w:bCs/>
          <w:color w:val="auto"/>
        </w:rPr>
        <w:t xml:space="preserve">We have policies, procedures and training in place to help our people understand their data protection responsibilities and follow the principles of data protection. </w:t>
      </w:r>
    </w:p>
    <w:p w14:paraId="564FB6E4" w14:textId="396255E3" w:rsidR="00E817A2" w:rsidRPr="006F1749" w:rsidRDefault="00E817A2" w:rsidP="00E817A2">
      <w:pPr>
        <w:pStyle w:val="Intro"/>
        <w:rPr>
          <w:b/>
          <w:bCs/>
          <w:color w:val="auto"/>
        </w:rPr>
      </w:pPr>
      <w:r w:rsidRPr="006F1749">
        <w:rPr>
          <w:b/>
          <w:bCs/>
          <w:color w:val="auto"/>
        </w:rPr>
        <w:t xml:space="preserve">We have a nominated member of staff who is responsible for oversight of our Data Protection responsibilities. If you have any questions regarding our </w:t>
      </w:r>
      <w:r w:rsidR="007A4552" w:rsidRPr="006F1749">
        <w:rPr>
          <w:b/>
          <w:bCs/>
          <w:color w:val="auto"/>
        </w:rPr>
        <w:t>p</w:t>
      </w:r>
      <w:r w:rsidRPr="006F1749">
        <w:rPr>
          <w:b/>
          <w:bCs/>
          <w:color w:val="auto"/>
        </w:rPr>
        <w:t xml:space="preserve">rivacy </w:t>
      </w:r>
      <w:r w:rsidR="007A4552" w:rsidRPr="006F1749">
        <w:rPr>
          <w:b/>
          <w:bCs/>
          <w:color w:val="auto"/>
        </w:rPr>
        <w:t>notice</w:t>
      </w:r>
      <w:r w:rsidRPr="006F1749">
        <w:rPr>
          <w:b/>
          <w:bCs/>
          <w:color w:val="auto"/>
        </w:rPr>
        <w:t xml:space="preserve">, please email </w:t>
      </w:r>
      <w:r w:rsidR="00EF258F" w:rsidRPr="006F1749">
        <w:rPr>
          <w:b/>
          <w:bCs/>
          <w:color w:val="auto"/>
        </w:rPr>
        <w:t>info@waveney.foodbank.org.uk</w:t>
      </w:r>
    </w:p>
    <w:p w14:paraId="15C883AF" w14:textId="79067A05" w:rsidR="00365843" w:rsidRPr="006F1749" w:rsidRDefault="00E817A2" w:rsidP="0051142D">
      <w:pPr>
        <w:pStyle w:val="Intro"/>
        <w:rPr>
          <w:b/>
          <w:bCs/>
          <w:color w:val="auto"/>
        </w:rPr>
      </w:pPr>
      <w:r w:rsidRPr="006F1749">
        <w:rPr>
          <w:b/>
          <w:bCs/>
          <w:color w:val="auto"/>
        </w:rPr>
        <w:t xml:space="preserve">This privacy </w:t>
      </w:r>
      <w:r w:rsidR="007A4552" w:rsidRPr="006F1749">
        <w:rPr>
          <w:b/>
          <w:bCs/>
          <w:color w:val="auto"/>
        </w:rPr>
        <w:t>notice</w:t>
      </w:r>
      <w:r w:rsidRPr="006F1749">
        <w:rPr>
          <w:b/>
          <w:bCs/>
          <w:color w:val="auto"/>
        </w:rPr>
        <w:t xml:space="preserve"> relates to personal information that </w:t>
      </w:r>
      <w:r w:rsidR="00EF258F" w:rsidRPr="006F1749">
        <w:rPr>
          <w:b/>
          <w:bCs/>
          <w:color w:val="auto"/>
        </w:rPr>
        <w:t>Waveney Foodbank</w:t>
      </w:r>
      <w:r w:rsidRPr="006F1749">
        <w:rPr>
          <w:b/>
          <w:bCs/>
          <w:color w:val="auto"/>
        </w:rPr>
        <w:t xml:space="preserve"> collects and uses. We are an independent organisation which 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2F5BD759" w14:textId="77777777" w:rsidR="00EF258F" w:rsidRDefault="00EF258F" w:rsidP="00E817A2">
      <w:pPr>
        <w:pStyle w:val="Heading2"/>
      </w:pPr>
      <w:bookmarkStart w:id="1" w:name="_Toc178931580"/>
    </w:p>
    <w:p w14:paraId="0244F79A" w14:textId="77777777" w:rsidR="00EF258F" w:rsidRDefault="00EF258F" w:rsidP="00EF258F"/>
    <w:p w14:paraId="43FD35C4" w14:textId="77777777" w:rsidR="00EF258F" w:rsidRDefault="00EF258F" w:rsidP="00EF258F"/>
    <w:p w14:paraId="180ED920" w14:textId="77777777" w:rsidR="00EF258F" w:rsidRDefault="00EF258F" w:rsidP="00EF258F"/>
    <w:p w14:paraId="4A73B77F" w14:textId="77777777" w:rsidR="00EF258F" w:rsidRDefault="00EF258F" w:rsidP="00EF258F"/>
    <w:p w14:paraId="1D05F5CA" w14:textId="77777777" w:rsidR="00EF258F" w:rsidRDefault="00EF258F" w:rsidP="00EF258F"/>
    <w:p w14:paraId="55843A74" w14:textId="77777777" w:rsidR="00EF258F" w:rsidRPr="00EF258F" w:rsidRDefault="00EF258F" w:rsidP="00EF258F"/>
    <w:p w14:paraId="4E9011C3" w14:textId="15CB3278" w:rsidR="00E817A2" w:rsidRDefault="00E817A2" w:rsidP="00E817A2">
      <w:pPr>
        <w:pStyle w:val="Heading2"/>
      </w:pPr>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r>
        <w:t xml:space="preserve">make a donation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t xml:space="preserve">interact with us as a supplier, contractor, consultant or in any other capacity. </w:t>
      </w:r>
    </w:p>
    <w:p w14:paraId="27585142" w14:textId="4C1E6BCA" w:rsidR="00E817A2" w:rsidRDefault="00E817A2" w:rsidP="00E817A2">
      <w:r>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Financial information that you provide to us, for example, payment information when making a donation,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11F69361" w14:textId="6867A04B" w:rsidR="00E817A2" w:rsidRDefault="00E817A2" w:rsidP="00E817A2">
      <w:pPr>
        <w:pStyle w:val="BulletList"/>
        <w:numPr>
          <w:ilvl w:val="1"/>
          <w:numId w:val="1"/>
        </w:numPr>
      </w:pPr>
      <w:r>
        <w:t>information concerning your health and medical conditions</w:t>
      </w:r>
    </w:p>
    <w:p w14:paraId="3B80AB82" w14:textId="7D41B195" w:rsidR="00E817A2" w:rsidRDefault="00E817A2" w:rsidP="00E817A2">
      <w:pPr>
        <w:pStyle w:val="BulletList"/>
        <w:numPr>
          <w:ilvl w:val="1"/>
          <w:numId w:val="1"/>
        </w:numPr>
      </w:pPr>
      <w:r>
        <w:t>information about your race, ethnicity and sexual orientation</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lastRenderedPageBreak/>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t xml:space="preserve">We may collect and use your personal data if it is necessary for our legitimate interest and so long as its use is fair, balanced and does not unduly impact your rights. </w:t>
      </w:r>
    </w:p>
    <w:p w14:paraId="140BA2C7" w14:textId="08840A28" w:rsidR="00E817A2" w:rsidRDefault="00E817A2" w:rsidP="00E817A2">
      <w:r>
        <w:t xml:space="preserve">We will ask you to opt in to receiving marketing emails and text messages from us. You can unsubscribe from this at any time. </w:t>
      </w:r>
    </w:p>
    <w:p w14:paraId="7DDF801B" w14:textId="175EFEBC" w:rsidR="00E817A2" w:rsidRDefault="00EF258F" w:rsidP="00E817A2">
      <w:r>
        <w:t>Usually,</w:t>
      </w:r>
      <w:r w:rsidR="00E817A2">
        <w:t xml:space="preserve"> we will only process sensitive personal data if we have your explicit consent. In extreme situations, we may share your personal details if we believe someone’s life is at risk.</w:t>
      </w:r>
    </w:p>
    <w:p w14:paraId="3F8AFE79" w14:textId="2F735785" w:rsidR="00E817A2" w:rsidRDefault="00E817A2" w:rsidP="00E817A2">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We collect and use personal information about people who use food banks, supporters, job applicants and volunteers for a number of reasons.</w:t>
      </w:r>
    </w:p>
    <w:p w14:paraId="432B2375" w14:textId="77777777" w:rsidR="00E817A2" w:rsidRDefault="00E817A2" w:rsidP="00E817A2">
      <w:pPr>
        <w:pStyle w:val="Heading3"/>
      </w:pPr>
      <w:r>
        <w:t>Assisting people that use food banks</w:t>
      </w:r>
    </w:p>
    <w:p w14:paraId="68FC270D" w14:textId="08D3FC1D"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w:t>
      </w:r>
      <w:r w:rsidR="00EF258F">
        <w:t>help and</w:t>
      </w:r>
      <w:r>
        <w:t xml:space="preserve"> ensure that we are providing help when and where it is most needed. </w:t>
      </w:r>
    </w:p>
    <w:p w14:paraId="2C731EFA" w14:textId="67CD1D1C" w:rsidR="00E817A2" w:rsidRDefault="00E817A2" w:rsidP="00E817A2">
      <w:r>
        <w:t xml:space="preserve">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w:t>
      </w:r>
      <w:r w:rsidR="00EF258F">
        <w:t>information,</w:t>
      </w:r>
      <w:r>
        <w:t xml:space="preserve">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lastRenderedPageBreak/>
        <w:t xml:space="preserve">Developing relationships with supporters </w:t>
      </w:r>
    </w:p>
    <w:p w14:paraId="0445DF5B" w14:textId="42E2B4EE" w:rsidR="00E817A2" w:rsidRDefault="00E817A2" w:rsidP="00E817A2">
      <w:r>
        <w:t xml:space="preserve">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unsubscribe from receiving these communications at any time by contacting </w:t>
      </w:r>
    </w:p>
    <w:p w14:paraId="07965E1C" w14:textId="77777777" w:rsidR="00E817A2" w:rsidRDefault="00E817A2" w:rsidP="00E817A2">
      <w:r>
        <w:t>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in order to make appropriate requests to people who have the means and the desire to give more.</w:t>
      </w:r>
    </w:p>
    <w:p w14:paraId="2EA5068E" w14:textId="77777777" w:rsidR="00E817A2" w:rsidRDefault="00E817A2" w:rsidP="00E817A2">
      <w:pPr>
        <w:pStyle w:val="Heading3"/>
      </w:pPr>
      <w:r>
        <w:t>Processing donations</w:t>
      </w:r>
    </w:p>
    <w:p w14:paraId="0BF939C6" w14:textId="77777777" w:rsidR="00E817A2" w:rsidRDefault="00E817A2" w:rsidP="00E817A2">
      <w:r>
        <w:t xml:space="preserve">If you kindly make a donation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lastRenderedPageBreak/>
        <w:t>Carrying out surveys and research</w:t>
      </w:r>
    </w:p>
    <w:p w14:paraId="33B41D92" w14:textId="77777777" w:rsidR="00E817A2" w:rsidRDefault="00E817A2" w:rsidP="00E817A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 your consent.</w:t>
      </w:r>
    </w:p>
    <w:p w14:paraId="1FDF4468" w14:textId="77777777" w:rsidR="00E817A2" w:rsidRDefault="00E817A2" w:rsidP="00E817A2">
      <w:pPr>
        <w:pStyle w:val="Heading3"/>
      </w:pPr>
      <w:r>
        <w:t>Health, safety and security</w:t>
      </w:r>
    </w:p>
    <w:p w14:paraId="534FFF81" w14:textId="77777777" w:rsidR="00E817A2" w:rsidRDefault="00E817A2" w:rsidP="00E817A2">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lastRenderedPageBreak/>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6"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section “Why we collect personal information” above. We have a data sharing agreement in place with Trussell which sets out what information is shared, and why we share your data. </w:t>
      </w:r>
      <w:hyperlink r:id="rId17" w:history="1">
        <w:r w:rsidRPr="00E817A2">
          <w:rPr>
            <w:rStyle w:val="Hyperlink"/>
            <w:b/>
            <w:bCs/>
          </w:rPr>
          <w:t>View Trussell’s privacy notice here</w:t>
        </w:r>
      </w:hyperlink>
      <w:r>
        <w:t xml:space="preserve">.   </w:t>
      </w:r>
    </w:p>
    <w:p w14:paraId="42EBADDC" w14:textId="77777777" w:rsidR="00E817A2" w:rsidRDefault="00E817A2" w:rsidP="00E817A2">
      <w:r>
        <w:lastRenderedPageBreak/>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t xml:space="preserve">International transfers of data </w:t>
      </w:r>
    </w:p>
    <w:p w14:paraId="39620350" w14:textId="378C7031" w:rsidR="006F1749" w:rsidRDefault="00E817A2" w:rsidP="00E817A2">
      <w:r>
        <w:t xml:space="preserve">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w:t>
      </w:r>
      <w:r w:rsidR="006F1749">
        <w:t>processors. If</w:t>
      </w:r>
      <w:r>
        <w:t xml:space="preserve"> you have any questions or need more information regarding international transfers of your personal data, please contact us at</w:t>
      </w:r>
    </w:p>
    <w:p w14:paraId="760C17CF" w14:textId="1211366F" w:rsidR="00EF258F" w:rsidRPr="006F1749" w:rsidRDefault="00E817A2" w:rsidP="00E817A2">
      <w:pPr>
        <w:rPr>
          <w:color w:val="auto"/>
        </w:rPr>
      </w:pPr>
      <w:r w:rsidRPr="006F1749">
        <w:rPr>
          <w:color w:val="auto"/>
        </w:rPr>
        <w:t xml:space="preserve"> </w:t>
      </w:r>
      <w:r w:rsidR="00EF258F" w:rsidRPr="006F1749">
        <w:rPr>
          <w:color w:val="auto"/>
        </w:rPr>
        <w:t xml:space="preserve">Main Office 01379 830516, </w:t>
      </w:r>
    </w:p>
    <w:p w14:paraId="4454AF00" w14:textId="77777777" w:rsidR="00EF258F" w:rsidRPr="006F1749" w:rsidRDefault="00EF258F" w:rsidP="00E817A2">
      <w:pPr>
        <w:rPr>
          <w:color w:val="auto"/>
        </w:rPr>
      </w:pPr>
      <w:r w:rsidRPr="006F1749">
        <w:rPr>
          <w:color w:val="auto"/>
        </w:rPr>
        <w:t xml:space="preserve">Mobile 07484 394749: </w:t>
      </w:r>
    </w:p>
    <w:p w14:paraId="14735DA2" w14:textId="6B5E6758" w:rsidR="00EF258F" w:rsidRPr="006F1749" w:rsidRDefault="00EF258F" w:rsidP="00E817A2">
      <w:pPr>
        <w:rPr>
          <w:color w:val="auto"/>
        </w:rPr>
      </w:pPr>
      <w:r w:rsidRPr="006F1749">
        <w:rPr>
          <w:color w:val="auto"/>
        </w:rPr>
        <w:t>Email info@waveney.foodbank.org</w:t>
      </w:r>
      <w:r w:rsidR="006F1749">
        <w:rPr>
          <w:color w:val="auto"/>
        </w:rPr>
        <w:t>.</w:t>
      </w:r>
      <w:r w:rsidRPr="006F1749">
        <w:rPr>
          <w:color w:val="auto"/>
        </w:rPr>
        <w:t xml:space="preserve">uk </w:t>
      </w:r>
    </w:p>
    <w:p w14:paraId="6D60DC65" w14:textId="7FCA718E" w:rsidR="00E817A2" w:rsidRPr="006F1749" w:rsidRDefault="00EF258F" w:rsidP="00E817A2">
      <w:pPr>
        <w:rPr>
          <w:color w:val="auto"/>
        </w:rPr>
      </w:pPr>
      <w:r w:rsidRPr="006F1749">
        <w:rPr>
          <w:color w:val="auto"/>
        </w:rPr>
        <w:t>or by writing to us Unit 9b, Brome Industrial estate. Eye. Suffolk. IP23 7HN</w:t>
      </w:r>
    </w:p>
    <w:p w14:paraId="37F3FB1D" w14:textId="77777777" w:rsidR="00E817A2" w:rsidRDefault="00E817A2" w:rsidP="00E817A2">
      <w:pPr>
        <w:pStyle w:val="Heading2"/>
      </w:pPr>
      <w:r>
        <w:t>Your rights</w:t>
      </w:r>
    </w:p>
    <w:p w14:paraId="1328F073" w14:textId="77777777" w:rsidR="00EF258F" w:rsidRPr="006F1749" w:rsidRDefault="00E817A2" w:rsidP="00E817A2">
      <w:pPr>
        <w:rPr>
          <w:color w:val="auto"/>
        </w:rPr>
      </w:pPr>
      <w:r>
        <w:t xml:space="preserve">If you no longer wish to receive communications about products and services from us, please contact </w:t>
      </w:r>
      <w:r w:rsidR="00EF258F" w:rsidRPr="006F1749">
        <w:rPr>
          <w:color w:val="auto"/>
        </w:rPr>
        <w:t xml:space="preserve">Main Office 01379 830516, </w:t>
      </w:r>
    </w:p>
    <w:p w14:paraId="3949635B" w14:textId="77777777" w:rsidR="00EF258F" w:rsidRPr="006F1749" w:rsidRDefault="00EF258F" w:rsidP="00E817A2">
      <w:pPr>
        <w:rPr>
          <w:color w:val="auto"/>
        </w:rPr>
      </w:pPr>
      <w:r w:rsidRPr="006F1749">
        <w:rPr>
          <w:color w:val="auto"/>
        </w:rPr>
        <w:t xml:space="preserve">Mobile 07484 394749: </w:t>
      </w:r>
    </w:p>
    <w:p w14:paraId="68E3451A" w14:textId="1C92323F" w:rsidR="00EF258F" w:rsidRPr="006F1749" w:rsidRDefault="00EF258F" w:rsidP="00E817A2">
      <w:pPr>
        <w:rPr>
          <w:color w:val="auto"/>
        </w:rPr>
      </w:pPr>
      <w:r w:rsidRPr="006F1749">
        <w:rPr>
          <w:color w:val="auto"/>
        </w:rPr>
        <w:t>Email info@waveney.foodbank.org</w:t>
      </w:r>
      <w:r w:rsidR="006F1749">
        <w:rPr>
          <w:color w:val="auto"/>
        </w:rPr>
        <w:t>.</w:t>
      </w:r>
      <w:r w:rsidRPr="006F1749">
        <w:rPr>
          <w:color w:val="auto"/>
        </w:rPr>
        <w:t xml:space="preserve">uk </w:t>
      </w:r>
    </w:p>
    <w:p w14:paraId="25F55B15" w14:textId="4F757A57" w:rsidR="00E817A2" w:rsidRPr="006F1749" w:rsidRDefault="00EF258F" w:rsidP="00E817A2">
      <w:pPr>
        <w:rPr>
          <w:color w:val="auto"/>
        </w:rPr>
      </w:pPr>
      <w:r w:rsidRPr="006F1749">
        <w:rPr>
          <w:color w:val="auto"/>
        </w:rPr>
        <w:lastRenderedPageBreak/>
        <w:t>or by writing to us Unit 9b, Brome Industrial estate. Eye. Suffolk. IP23 7HN</w:t>
      </w:r>
    </w:p>
    <w:p w14:paraId="50B3FC69" w14:textId="77777777" w:rsidR="00E817A2" w:rsidRDefault="00E817A2" w:rsidP="00E817A2">
      <w:r>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469DF133" w14:textId="77777777" w:rsidR="006F1749" w:rsidRDefault="00E817A2" w:rsidP="00E817A2">
      <w:r>
        <w:t>For all requests please contact us at</w:t>
      </w:r>
    </w:p>
    <w:p w14:paraId="10392089" w14:textId="0025D661" w:rsidR="00EF258F" w:rsidRPr="006F1749" w:rsidRDefault="00E817A2" w:rsidP="00E817A2">
      <w:pPr>
        <w:rPr>
          <w:color w:val="auto"/>
        </w:rPr>
      </w:pPr>
      <w:r w:rsidRPr="006F1749">
        <w:rPr>
          <w:color w:val="auto"/>
        </w:rPr>
        <w:t xml:space="preserve"> </w:t>
      </w:r>
      <w:r w:rsidR="00EF258F" w:rsidRPr="006F1749">
        <w:rPr>
          <w:color w:val="auto"/>
        </w:rPr>
        <w:t>Main Office 01379 830516,</w:t>
      </w:r>
    </w:p>
    <w:p w14:paraId="2CE962A2" w14:textId="77777777" w:rsidR="00EF258F" w:rsidRPr="006F1749" w:rsidRDefault="00EF258F" w:rsidP="00E817A2">
      <w:pPr>
        <w:rPr>
          <w:color w:val="auto"/>
        </w:rPr>
      </w:pPr>
      <w:r w:rsidRPr="006F1749">
        <w:rPr>
          <w:color w:val="auto"/>
        </w:rPr>
        <w:t xml:space="preserve"> Mobile 07484 394749:</w:t>
      </w:r>
    </w:p>
    <w:p w14:paraId="243920CF" w14:textId="569207D4" w:rsidR="00EF258F" w:rsidRPr="006F1749" w:rsidRDefault="00EF258F" w:rsidP="00E817A2">
      <w:pPr>
        <w:rPr>
          <w:color w:val="auto"/>
        </w:rPr>
      </w:pPr>
      <w:r w:rsidRPr="006F1749">
        <w:rPr>
          <w:color w:val="auto"/>
        </w:rPr>
        <w:t xml:space="preserve"> Email info@waveney.foodbank.org</w:t>
      </w:r>
      <w:r w:rsidR="006F1749">
        <w:rPr>
          <w:color w:val="auto"/>
        </w:rPr>
        <w:t>.</w:t>
      </w:r>
      <w:r w:rsidRPr="006F1749">
        <w:rPr>
          <w:color w:val="auto"/>
        </w:rPr>
        <w:t xml:space="preserve">uk </w:t>
      </w:r>
    </w:p>
    <w:p w14:paraId="77E65315" w14:textId="77777777" w:rsidR="00EF258F" w:rsidRPr="006F1749" w:rsidRDefault="00EF258F" w:rsidP="00E817A2">
      <w:pPr>
        <w:rPr>
          <w:color w:val="auto"/>
        </w:rPr>
      </w:pPr>
      <w:r w:rsidRPr="006F1749">
        <w:rPr>
          <w:color w:val="auto"/>
        </w:rPr>
        <w:t>or by writing to us Unit 9b, Brome Industrial estate. Eye. Suffolk. IP23 7HN</w:t>
      </w:r>
      <w:r w:rsidR="00E817A2" w:rsidRPr="006F1749">
        <w:rPr>
          <w:color w:val="auto"/>
        </w:rPr>
        <w:t xml:space="preserve">. </w:t>
      </w:r>
    </w:p>
    <w:p w14:paraId="2D61AFAE" w14:textId="3EAC6D35" w:rsidR="00E817A2" w:rsidRDefault="00E817A2" w:rsidP="00E817A2">
      <w:r>
        <w:t xml:space="preserve">We will respond to any request within 30 days. </w:t>
      </w:r>
    </w:p>
    <w:p w14:paraId="22137293" w14:textId="275CABB6" w:rsidR="006F1749" w:rsidRDefault="00E817A2" w:rsidP="006F1749">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p>
    <w:p w14:paraId="1FC70A9A" w14:textId="77777777" w:rsidR="006F1749" w:rsidRPr="006F1749" w:rsidRDefault="006F1749" w:rsidP="006F1749"/>
    <w:p w14:paraId="5CE685F4" w14:textId="6981D19D" w:rsidR="00E817A2" w:rsidRDefault="00E817A2" w:rsidP="00E817A2">
      <w:pPr>
        <w:pStyle w:val="Heading2"/>
      </w:pPr>
      <w:r>
        <w:t>How long we keep your personal information</w:t>
      </w:r>
    </w:p>
    <w:p w14:paraId="0F2971D7" w14:textId="77777777" w:rsidR="006F1749"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r w:rsidR="006F1749" w:rsidRPr="006F1749">
        <w:t xml:space="preserve"> </w:t>
      </w:r>
    </w:p>
    <w:p w14:paraId="373DDC96" w14:textId="77777777" w:rsidR="006F3978" w:rsidRDefault="006F3978" w:rsidP="00D747AD"/>
    <w:tbl>
      <w:tblPr>
        <w:tblStyle w:val="Style2"/>
        <w:tblW w:w="0" w:type="auto"/>
        <w:tblLook w:val="04A0" w:firstRow="1" w:lastRow="0" w:firstColumn="1" w:lastColumn="0" w:noHBand="0" w:noVBand="1"/>
      </w:tblPr>
      <w:tblGrid>
        <w:gridCol w:w="3539"/>
        <w:gridCol w:w="6237"/>
      </w:tblGrid>
      <w:tr w:rsidR="00AD4124" w:rsidRPr="001F7AB7" w14:paraId="1300FE3E" w14:textId="77777777" w:rsidTr="00363F9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599E7346" w14:textId="77777777" w:rsidR="00AD4124" w:rsidRPr="001F7AB7" w:rsidRDefault="00AD4124" w:rsidP="00363F92">
            <w:pPr>
              <w:pStyle w:val="TableHeader"/>
              <w:jc w:val="left"/>
              <w:rPr>
                <w:rFonts w:ascii="Switzer" w:hAnsi="Switzer"/>
              </w:rPr>
            </w:pPr>
            <w:r w:rsidRPr="001F7AB7">
              <w:rPr>
                <w:rFonts w:ascii="Switzer" w:hAnsi="Switzer"/>
              </w:rPr>
              <w:lastRenderedPageBreak/>
              <w:t>People who need help from the food bank</w:t>
            </w:r>
          </w:p>
        </w:tc>
        <w:tc>
          <w:tcPr>
            <w:tcW w:w="6237" w:type="dxa"/>
            <w:shd w:val="clear" w:color="auto" w:fill="FFFFFF" w:themeFill="background1"/>
          </w:tcPr>
          <w:p w14:paraId="2EB93A5E" w14:textId="77777777" w:rsidR="00AD4124" w:rsidRPr="001F7AB7" w:rsidRDefault="00AD4124" w:rsidP="00363F92">
            <w:pPr>
              <w:pStyle w:val="TableText"/>
              <w:jc w:val="left"/>
              <w:rPr>
                <w:rFonts w:ascii="Switzer" w:hAnsi="Switzer"/>
              </w:rPr>
            </w:pPr>
            <w:r w:rsidRPr="001F7AB7">
              <w:rPr>
                <w:rFonts w:ascii="Switzer" w:hAnsi="Switzer"/>
              </w:rPr>
              <w:t>Your personal information is stored in a secure database for seven years from the date you last received support.</w:t>
            </w:r>
          </w:p>
        </w:tc>
      </w:tr>
      <w:tr w:rsidR="00AD4124" w:rsidRPr="001F7AB7" w14:paraId="595F4367" w14:textId="77777777" w:rsidTr="00363F9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28265F0D" w14:textId="77777777" w:rsidR="00AD4124" w:rsidRPr="001F7AB7" w:rsidRDefault="00AD4124" w:rsidP="00363F92">
            <w:pPr>
              <w:pStyle w:val="TableHeader"/>
              <w:jc w:val="left"/>
              <w:rPr>
                <w:rFonts w:ascii="Switzer" w:hAnsi="Switzer"/>
              </w:rPr>
            </w:pPr>
            <w:r w:rsidRPr="001F7AB7">
              <w:rPr>
                <w:rFonts w:ascii="Switzer" w:hAnsi="Switzer"/>
              </w:rPr>
              <w:t xml:space="preserve">People who donate food </w:t>
            </w:r>
          </w:p>
        </w:tc>
        <w:tc>
          <w:tcPr>
            <w:tcW w:w="6237" w:type="dxa"/>
          </w:tcPr>
          <w:p w14:paraId="631936FC" w14:textId="4A6E1244" w:rsidR="00AD4124" w:rsidRPr="001F7AB7" w:rsidRDefault="00AD4124" w:rsidP="00363F92">
            <w:pPr>
              <w:pStyle w:val="TableText"/>
              <w:jc w:val="left"/>
              <w:rPr>
                <w:rFonts w:ascii="Switzer" w:hAnsi="Switzer"/>
              </w:rPr>
            </w:pPr>
            <w:r w:rsidRPr="00AD4124">
              <w:rPr>
                <w:rFonts w:ascii="Switzer" w:hAnsi="Switzer"/>
              </w:rPr>
              <w:t>When you provide personal information with your food donation, we store that information securely in our database for up to three years from the date of your most recent donation.</w:t>
            </w:r>
          </w:p>
        </w:tc>
      </w:tr>
      <w:tr w:rsidR="00AD4124" w:rsidRPr="001F7AB7" w14:paraId="72ED423A" w14:textId="77777777" w:rsidTr="00363F92">
        <w:trPr>
          <w:trHeight w:val="703"/>
        </w:trPr>
        <w:tc>
          <w:tcPr>
            <w:tcW w:w="3539" w:type="dxa"/>
          </w:tcPr>
          <w:p w14:paraId="36A9A8CD" w14:textId="77777777" w:rsidR="00AD4124" w:rsidRPr="001F7AB7" w:rsidRDefault="00AD4124" w:rsidP="00363F92">
            <w:pPr>
              <w:pStyle w:val="TableHeader"/>
              <w:jc w:val="left"/>
              <w:rPr>
                <w:rFonts w:ascii="Switzer" w:hAnsi="Switzer"/>
              </w:rPr>
            </w:pPr>
            <w:r w:rsidRPr="001F7AB7">
              <w:rPr>
                <w:rFonts w:ascii="Switzer" w:hAnsi="Switzer"/>
              </w:rPr>
              <w:t>People signing up to a campaign</w:t>
            </w:r>
          </w:p>
        </w:tc>
        <w:tc>
          <w:tcPr>
            <w:tcW w:w="6237" w:type="dxa"/>
          </w:tcPr>
          <w:p w14:paraId="25BD86E8" w14:textId="505E6638" w:rsidR="00AD4124" w:rsidRPr="001F7AB7" w:rsidRDefault="00AD4124" w:rsidP="00363F92">
            <w:pPr>
              <w:pStyle w:val="TableText"/>
              <w:jc w:val="left"/>
              <w:rPr>
                <w:rFonts w:ascii="Switzer" w:hAnsi="Switzer"/>
              </w:rPr>
            </w:pPr>
            <w:r w:rsidRPr="00070DE6">
              <w:rPr>
                <w:rFonts w:ascii="Switzer" w:hAnsi="Switzer"/>
                <w:color w:val="auto"/>
              </w:rPr>
              <w:t xml:space="preserve">Your personal information is stored </w:t>
            </w:r>
            <w:r w:rsidR="00282FA9">
              <w:rPr>
                <w:rFonts w:ascii="Switzer" w:hAnsi="Switzer"/>
                <w:color w:val="auto"/>
              </w:rPr>
              <w:t>for 18 months</w:t>
            </w:r>
            <w:r w:rsidRPr="00070DE6">
              <w:rPr>
                <w:rFonts w:ascii="Switzer" w:hAnsi="Switzer"/>
                <w:color w:val="auto"/>
              </w:rPr>
              <w:t xml:space="preserve"> from the date </w:t>
            </w:r>
            <w:r w:rsidRPr="001F7AB7">
              <w:rPr>
                <w:rFonts w:ascii="Switzer" w:hAnsi="Switzer"/>
              </w:rPr>
              <w:t>you last took an action.</w:t>
            </w:r>
          </w:p>
        </w:tc>
      </w:tr>
      <w:tr w:rsidR="00AD4124" w:rsidRPr="001F7AB7" w14:paraId="7681552E" w14:textId="77777777" w:rsidTr="00363F9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312A402" w14:textId="77777777" w:rsidR="00AD4124" w:rsidRPr="001F7AB7" w:rsidRDefault="00AD4124" w:rsidP="00363F92">
            <w:pPr>
              <w:pStyle w:val="TableHeader"/>
              <w:jc w:val="left"/>
              <w:rPr>
                <w:rFonts w:ascii="Switzer" w:hAnsi="Switzer"/>
              </w:rPr>
            </w:pPr>
            <w:r w:rsidRPr="001F7AB7">
              <w:rPr>
                <w:rFonts w:ascii="Switzer" w:hAnsi="Switzer"/>
              </w:rPr>
              <w:t>Financial donors</w:t>
            </w:r>
          </w:p>
        </w:tc>
        <w:tc>
          <w:tcPr>
            <w:tcW w:w="6237" w:type="dxa"/>
          </w:tcPr>
          <w:p w14:paraId="4D2A9ACC" w14:textId="77777777" w:rsidR="00AD4124" w:rsidRPr="001F7AB7" w:rsidRDefault="00AD4124" w:rsidP="00363F92">
            <w:pPr>
              <w:pStyle w:val="TableText"/>
              <w:jc w:val="left"/>
              <w:rPr>
                <w:rFonts w:ascii="Switzer" w:hAnsi="Switzer"/>
              </w:rPr>
            </w:pPr>
            <w:r w:rsidRPr="001F7AB7">
              <w:rPr>
                <w:rFonts w:ascii="Switzer" w:hAnsi="Switzer"/>
              </w:rPr>
              <w:t>Your personal information is stored in a secure database for seven years from the date you last donated.</w:t>
            </w:r>
          </w:p>
        </w:tc>
      </w:tr>
      <w:tr w:rsidR="00AD4124" w:rsidRPr="001F7AB7" w14:paraId="0985217F" w14:textId="77777777" w:rsidTr="00363F92">
        <w:trPr>
          <w:trHeight w:val="1403"/>
        </w:trPr>
        <w:tc>
          <w:tcPr>
            <w:tcW w:w="3539" w:type="dxa"/>
          </w:tcPr>
          <w:p w14:paraId="5AADB414" w14:textId="77777777" w:rsidR="00AD4124" w:rsidRPr="001F7AB7" w:rsidRDefault="00AD4124" w:rsidP="00363F92">
            <w:pPr>
              <w:pStyle w:val="TableHeader"/>
              <w:jc w:val="left"/>
              <w:rPr>
                <w:rFonts w:ascii="Switzer" w:hAnsi="Switzer"/>
              </w:rPr>
            </w:pPr>
            <w:r w:rsidRPr="001F7AB7">
              <w:rPr>
                <w:rFonts w:ascii="Switzer" w:hAnsi="Switzer"/>
              </w:rPr>
              <w:t>Volunteers (inc. people engaged in our participation projects)</w:t>
            </w:r>
          </w:p>
        </w:tc>
        <w:tc>
          <w:tcPr>
            <w:tcW w:w="6237" w:type="dxa"/>
          </w:tcPr>
          <w:p w14:paraId="54E25288" w14:textId="1C418271" w:rsidR="00AD4124" w:rsidRPr="001F7AB7" w:rsidRDefault="00282FA9" w:rsidP="00363F92">
            <w:pPr>
              <w:pStyle w:val="TableText"/>
              <w:jc w:val="left"/>
              <w:rPr>
                <w:rFonts w:ascii="Switzer" w:hAnsi="Switzer"/>
              </w:rPr>
            </w:pPr>
            <w:r w:rsidRPr="00282FA9">
              <w:rPr>
                <w:rFonts w:ascii="Switzer" w:hAnsi="Switzer"/>
              </w:rPr>
              <w:t>Volunteer application/records held 6 years after volunteering ceases; unsuccessful applicants 1 year</w:t>
            </w:r>
          </w:p>
        </w:tc>
      </w:tr>
      <w:tr w:rsidR="00AD4124" w:rsidRPr="001F7AB7" w14:paraId="142EAA47" w14:textId="77777777" w:rsidTr="00363F9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5362C2CD" w14:textId="77777777" w:rsidR="00AD4124" w:rsidRPr="001F7AB7" w:rsidRDefault="00AD4124" w:rsidP="00363F92">
            <w:pPr>
              <w:pStyle w:val="TableHeader"/>
              <w:jc w:val="left"/>
              <w:rPr>
                <w:rFonts w:ascii="Switzer" w:hAnsi="Switzer"/>
              </w:rPr>
            </w:pPr>
            <w:r w:rsidRPr="001F7AB7">
              <w:rPr>
                <w:rFonts w:ascii="Switzer" w:hAnsi="Switzer"/>
              </w:rPr>
              <w:t>Survey and research participants</w:t>
            </w:r>
          </w:p>
        </w:tc>
        <w:tc>
          <w:tcPr>
            <w:tcW w:w="6237" w:type="dxa"/>
          </w:tcPr>
          <w:p w14:paraId="0ED81F1F" w14:textId="19CE4728" w:rsidR="00AD4124" w:rsidRPr="001F7AB7" w:rsidRDefault="00AD4124" w:rsidP="00363F92">
            <w:pPr>
              <w:pStyle w:val="TableText"/>
              <w:jc w:val="left"/>
              <w:rPr>
                <w:rFonts w:ascii="Switzer" w:hAnsi="Switzer"/>
              </w:rPr>
            </w:pPr>
            <w:r w:rsidRPr="001F7AB7">
              <w:rPr>
                <w:rFonts w:ascii="Switzer" w:hAnsi="Switzer"/>
              </w:rPr>
              <w:t xml:space="preserve">Twelve months after </w:t>
            </w:r>
            <w:r w:rsidR="00282FA9">
              <w:rPr>
                <w:rFonts w:ascii="Switzer" w:hAnsi="Switzer"/>
              </w:rPr>
              <w:t xml:space="preserve">the </w:t>
            </w:r>
            <w:r w:rsidRPr="001F7AB7">
              <w:rPr>
                <w:rFonts w:ascii="Switzer" w:hAnsi="Switzer"/>
              </w:rPr>
              <w:t>survey is completed. Then results are anonymised.</w:t>
            </w:r>
          </w:p>
        </w:tc>
      </w:tr>
      <w:tr w:rsidR="00AD4124" w:rsidRPr="001F7AB7" w14:paraId="5D5DB5A0" w14:textId="77777777" w:rsidTr="00363F92">
        <w:trPr>
          <w:trHeight w:val="1264"/>
        </w:trPr>
        <w:tc>
          <w:tcPr>
            <w:tcW w:w="3539" w:type="dxa"/>
          </w:tcPr>
          <w:p w14:paraId="5D471A3E" w14:textId="77777777" w:rsidR="00AD4124" w:rsidRPr="001F7AB7" w:rsidRDefault="00AD4124" w:rsidP="00363F92">
            <w:pPr>
              <w:pStyle w:val="TableHeader"/>
              <w:jc w:val="left"/>
              <w:rPr>
                <w:rFonts w:ascii="Switzer" w:hAnsi="Switzer"/>
              </w:rPr>
            </w:pPr>
            <w:r w:rsidRPr="001F7AB7">
              <w:rPr>
                <w:rFonts w:ascii="Switzer" w:hAnsi="Switzer"/>
              </w:rPr>
              <w:t>Promoting our work through sharing your story, photographic images and videos</w:t>
            </w:r>
          </w:p>
        </w:tc>
        <w:tc>
          <w:tcPr>
            <w:tcW w:w="6237" w:type="dxa"/>
          </w:tcPr>
          <w:p w14:paraId="0BC69C0F" w14:textId="0A2409B0" w:rsidR="00AD4124" w:rsidRPr="001F7AB7" w:rsidRDefault="00282FA9" w:rsidP="00363F92">
            <w:pPr>
              <w:pStyle w:val="TableText"/>
              <w:jc w:val="left"/>
              <w:rPr>
                <w:rFonts w:ascii="Switzer" w:hAnsi="Switzer"/>
              </w:rPr>
            </w:pPr>
            <w:r w:rsidRPr="00282FA9">
              <w:rPr>
                <w:rFonts w:ascii="Switzer" w:hAnsi="Switzer"/>
              </w:rPr>
              <w:t>3 years after date of consent</w:t>
            </w:r>
            <w:r w:rsidR="00AD4124" w:rsidRPr="001F7AB7">
              <w:rPr>
                <w:rFonts w:ascii="Switzer" w:hAnsi="Switzer"/>
              </w:rPr>
              <w:t>, unless you withdraw your consent sooner.</w:t>
            </w:r>
          </w:p>
        </w:tc>
      </w:tr>
      <w:tr w:rsidR="00AD4124" w:rsidRPr="001F7AB7" w14:paraId="4DD46BAB" w14:textId="77777777" w:rsidTr="00363F9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6F0DB495" w14:textId="77777777" w:rsidR="00AD4124" w:rsidRPr="001F7AB7" w:rsidRDefault="00AD4124" w:rsidP="00363F92">
            <w:pPr>
              <w:pStyle w:val="TableHeader"/>
              <w:jc w:val="left"/>
              <w:rPr>
                <w:rFonts w:ascii="Switzer" w:hAnsi="Switzer"/>
              </w:rPr>
            </w:pPr>
            <w:r w:rsidRPr="001F7AB7">
              <w:rPr>
                <w:rFonts w:ascii="Switzer" w:hAnsi="Switzer"/>
              </w:rPr>
              <w:t>Representatives of referral agency partners</w:t>
            </w:r>
          </w:p>
        </w:tc>
        <w:tc>
          <w:tcPr>
            <w:tcW w:w="6237" w:type="dxa"/>
          </w:tcPr>
          <w:p w14:paraId="7BD5A2D3" w14:textId="77777777" w:rsidR="00AD4124" w:rsidRPr="001F7AB7" w:rsidRDefault="00AD4124" w:rsidP="00363F92">
            <w:pPr>
              <w:pStyle w:val="TableText"/>
              <w:jc w:val="left"/>
              <w:rPr>
                <w:rFonts w:ascii="Switzer" w:hAnsi="Switzer"/>
              </w:rPr>
            </w:pPr>
            <w:r w:rsidRPr="001F7AB7">
              <w:rPr>
                <w:rFonts w:ascii="Switzer" w:hAnsi="Switzer"/>
              </w:rPr>
              <w:t>Two years after the date of the last referral made.</w:t>
            </w:r>
          </w:p>
        </w:tc>
      </w:tr>
      <w:tr w:rsidR="00AD4124" w:rsidRPr="001F7AB7" w14:paraId="640EF614" w14:textId="77777777" w:rsidTr="00363F92">
        <w:trPr>
          <w:trHeight w:val="696"/>
        </w:trPr>
        <w:tc>
          <w:tcPr>
            <w:tcW w:w="3539" w:type="dxa"/>
          </w:tcPr>
          <w:p w14:paraId="69335211" w14:textId="77777777" w:rsidR="00AD4124" w:rsidRPr="001F7AB7" w:rsidRDefault="00AD4124" w:rsidP="00363F92">
            <w:pPr>
              <w:pStyle w:val="TableHeader"/>
              <w:jc w:val="left"/>
              <w:rPr>
                <w:rFonts w:ascii="Switzer" w:hAnsi="Switzer"/>
              </w:rPr>
            </w:pPr>
            <w:r w:rsidRPr="001F7AB7">
              <w:rPr>
                <w:rFonts w:ascii="Switzer" w:hAnsi="Switzer"/>
              </w:rPr>
              <w:t>Complainants</w:t>
            </w:r>
          </w:p>
        </w:tc>
        <w:tc>
          <w:tcPr>
            <w:tcW w:w="6237" w:type="dxa"/>
          </w:tcPr>
          <w:p w14:paraId="70E032EF" w14:textId="556FC1C8" w:rsidR="00AD4124" w:rsidRPr="001F7AB7" w:rsidRDefault="00282FA9" w:rsidP="00363F92">
            <w:pPr>
              <w:pStyle w:val="TableText"/>
              <w:jc w:val="left"/>
              <w:rPr>
                <w:rFonts w:ascii="Switzer" w:hAnsi="Switzer"/>
              </w:rPr>
            </w:pPr>
            <w:r w:rsidRPr="00282FA9">
              <w:rPr>
                <w:rFonts w:ascii="Switzer" w:hAnsi="Switzer"/>
                <w:color w:val="auto"/>
              </w:rPr>
              <w:t>6 years if upheld; 3 years if not upheld</w:t>
            </w:r>
          </w:p>
        </w:tc>
      </w:tr>
      <w:tr w:rsidR="00AD4124" w:rsidRPr="001F7AB7" w14:paraId="4DF4573F" w14:textId="77777777" w:rsidTr="00363F9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2D0355D4" w14:textId="77777777" w:rsidR="00AD4124" w:rsidRPr="001F7AB7" w:rsidRDefault="00AD4124" w:rsidP="00363F92">
            <w:pPr>
              <w:pStyle w:val="TableHeader"/>
              <w:jc w:val="left"/>
              <w:rPr>
                <w:rFonts w:ascii="Switzer" w:hAnsi="Switzer"/>
              </w:rPr>
            </w:pPr>
            <w:r w:rsidRPr="001F7AB7">
              <w:rPr>
                <w:rFonts w:ascii="Switzer" w:hAnsi="Switzer"/>
              </w:rPr>
              <w:t>Employees</w:t>
            </w:r>
          </w:p>
        </w:tc>
        <w:tc>
          <w:tcPr>
            <w:tcW w:w="6237" w:type="dxa"/>
          </w:tcPr>
          <w:p w14:paraId="74006374" w14:textId="1FE13784" w:rsidR="00AD4124" w:rsidRPr="001F7AB7" w:rsidRDefault="00282FA9" w:rsidP="00363F92">
            <w:pPr>
              <w:pStyle w:val="TableText"/>
              <w:jc w:val="left"/>
              <w:rPr>
                <w:rFonts w:ascii="Switzer" w:hAnsi="Switzer"/>
                <w:highlight w:val="yellow"/>
              </w:rPr>
            </w:pPr>
            <w:r w:rsidRPr="00282FA9">
              <w:rPr>
                <w:rFonts w:ascii="Switzer" w:hAnsi="Switzer"/>
              </w:rPr>
              <w:t>6 years after employment ceases</w:t>
            </w:r>
          </w:p>
        </w:tc>
      </w:tr>
      <w:tr w:rsidR="00AD4124" w:rsidRPr="001F7AB7" w14:paraId="17355E89" w14:textId="77777777" w:rsidTr="00363F92">
        <w:trPr>
          <w:trHeight w:val="561"/>
        </w:trPr>
        <w:tc>
          <w:tcPr>
            <w:tcW w:w="3539" w:type="dxa"/>
          </w:tcPr>
          <w:p w14:paraId="31C3DA56" w14:textId="77777777" w:rsidR="00AD4124" w:rsidRPr="001F7AB7" w:rsidRDefault="00AD4124" w:rsidP="00363F92">
            <w:pPr>
              <w:pStyle w:val="TableHeader"/>
              <w:jc w:val="left"/>
              <w:rPr>
                <w:rFonts w:ascii="Switzer" w:hAnsi="Switzer"/>
              </w:rPr>
            </w:pPr>
            <w:r w:rsidRPr="001F7AB7">
              <w:rPr>
                <w:rFonts w:ascii="Switzer" w:hAnsi="Switzer"/>
              </w:rPr>
              <w:t>Website users</w:t>
            </w:r>
          </w:p>
        </w:tc>
        <w:tc>
          <w:tcPr>
            <w:tcW w:w="6237" w:type="dxa"/>
          </w:tcPr>
          <w:p w14:paraId="419BF5E6" w14:textId="77777777" w:rsidR="00AD4124" w:rsidRPr="001F7AB7" w:rsidRDefault="00AD4124" w:rsidP="00363F92">
            <w:pPr>
              <w:pStyle w:val="TableText"/>
              <w:jc w:val="left"/>
              <w:rPr>
                <w:rFonts w:ascii="Switzer" w:hAnsi="Switzer"/>
                <w:b/>
                <w:bCs/>
              </w:rPr>
            </w:pPr>
            <w:hyperlink r:id="rId18" w:history="1">
              <w:r w:rsidRPr="001F7AB7">
                <w:rPr>
                  <w:rStyle w:val="Hyperlink"/>
                  <w:rFonts w:ascii="Switzer" w:hAnsi="Switzer"/>
                  <w:b/>
                  <w:bCs/>
                </w:rPr>
                <w:t>See our cookie policy</w:t>
              </w:r>
            </w:hyperlink>
          </w:p>
        </w:tc>
      </w:tr>
    </w:tbl>
    <w:p w14:paraId="6C38ABB0" w14:textId="77777777" w:rsidR="006F3978" w:rsidRDefault="006F3978" w:rsidP="006F3978">
      <w:pPr>
        <w:pStyle w:val="Heading2"/>
      </w:pPr>
      <w:r>
        <w:t xml:space="preserve">Changes to this Privacy Notice </w:t>
      </w:r>
    </w:p>
    <w:p w14:paraId="551F63DD" w14:textId="2796659F" w:rsidR="006F3978" w:rsidRDefault="006F3978" w:rsidP="006F3978">
      <w:r>
        <w:t xml:space="preserve">This Privacy Notice was last updated </w:t>
      </w:r>
      <w:r w:rsidR="00F05851" w:rsidRPr="00F05851">
        <w:rPr>
          <w:color w:val="auto"/>
        </w:rPr>
        <w:t xml:space="preserve">18/07/2026 </w:t>
      </w:r>
      <w:r>
        <w:t>and may change from time to time. We recommend that you please visit this webpage periodically to keep up to date with the changes in our Privacy Notice.</w:t>
      </w:r>
    </w:p>
    <w:p w14:paraId="304708E7" w14:textId="77777777" w:rsidR="006F3978" w:rsidRDefault="006F3978" w:rsidP="006F3978"/>
    <w:p w14:paraId="302D43CF" w14:textId="77777777" w:rsidR="006F3978" w:rsidRDefault="006F3978" w:rsidP="006F3978">
      <w:pPr>
        <w:pStyle w:val="Heading2"/>
      </w:pPr>
      <w:r>
        <w:lastRenderedPageBreak/>
        <w:t>Making a complaint to the Information Commissioner’s Office</w:t>
      </w:r>
    </w:p>
    <w:p w14:paraId="608DB6CB" w14:textId="071D55F5" w:rsidR="00A15785" w:rsidRDefault="006F3978" w:rsidP="00D3165E">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bookmarkEnd w:id="1"/>
    </w:p>
    <w:sectPr w:rsidR="00A15785" w:rsidSect="00D3165E">
      <w:headerReference w:type="first" r:id="rId19"/>
      <w:footerReference w:type="first" r:id="rId20"/>
      <w:pgSz w:w="11906" w:h="16838"/>
      <w:pgMar w:top="1134" w:right="851" w:bottom="737" w:left="851" w:header="102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E3FE3" w14:textId="77777777" w:rsidR="00823294" w:rsidRDefault="00823294" w:rsidP="00250EE4">
      <w:pPr>
        <w:spacing w:after="0" w:line="240" w:lineRule="auto"/>
      </w:pPr>
      <w:r>
        <w:separator/>
      </w:r>
    </w:p>
  </w:endnote>
  <w:endnote w:type="continuationSeparator" w:id="0">
    <w:p w14:paraId="24F28326" w14:textId="77777777" w:rsidR="00823294" w:rsidRDefault="00823294"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altName w:val="Calibri"/>
    <w:panose1 w:val="00000000000000000000"/>
    <w:charset w:val="00"/>
    <w:family w:val="modern"/>
    <w:notTrueType/>
    <w:pitch w:val="variable"/>
    <w:sig w:usb0="80000007" w:usb1="10000000" w:usb2="00000000" w:usb3="00000000" w:csb0="00000093" w:csb1="00000000"/>
  </w:font>
  <w:font w:name="Switzer Semibold">
    <w:panose1 w:val="00000000000000000000"/>
    <w:charset w:val="00"/>
    <w:family w:val="modern"/>
    <w:notTrueType/>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1126"/>
      <w:docPartObj>
        <w:docPartGallery w:val="Page Numbers (Bottom of Page)"/>
        <w:docPartUnique/>
      </w:docPartObj>
    </w:sdtPr>
    <w:sdtEndPr>
      <w:rPr>
        <w:noProof/>
      </w:rPr>
    </w:sdtEndPr>
    <w:sdtContent>
      <w:p w14:paraId="074F763D" w14:textId="7EB829E7" w:rsidR="00F05851" w:rsidRDefault="00F058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1A7896" w14:textId="77777777" w:rsidR="00F05851" w:rsidRDefault="00F058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1F19F" w14:textId="77777777" w:rsidR="00823294" w:rsidRDefault="00823294" w:rsidP="00250EE4">
      <w:pPr>
        <w:spacing w:after="0" w:line="240" w:lineRule="auto"/>
      </w:pPr>
      <w:r>
        <w:separator/>
      </w:r>
    </w:p>
  </w:footnote>
  <w:footnote w:type="continuationSeparator" w:id="0">
    <w:p w14:paraId="1F3CD54F" w14:textId="77777777" w:rsidR="00823294" w:rsidRDefault="00823294"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D5B5" w14:textId="25A47013" w:rsidR="00365843" w:rsidRDefault="00365843" w:rsidP="00FB19A7">
    <w:pPr>
      <w:pStyle w:val="NoSpacing"/>
    </w:pPr>
  </w:p>
  <w:p w14:paraId="230267DB" w14:textId="77777777" w:rsidR="00365843" w:rsidRDefault="00365843" w:rsidP="00FB19A7">
    <w:pPr>
      <w:pStyle w:val="NoSpacing"/>
    </w:pPr>
  </w:p>
  <w:p w14:paraId="2E571400" w14:textId="77777777" w:rsidR="00365843" w:rsidRDefault="00365843" w:rsidP="00FB19A7">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B62A" w14:textId="77777777" w:rsidR="00365843" w:rsidRDefault="00365843" w:rsidP="004A1D8F">
    <w:pPr>
      <w:pStyle w:val="NoSpacing"/>
    </w:pPr>
  </w:p>
  <w:p w14:paraId="4AFA3C6E" w14:textId="77777777" w:rsidR="00365843" w:rsidRDefault="00365843" w:rsidP="004A1D8F">
    <w:pPr>
      <w:pStyle w:val="NoSpacing"/>
    </w:pPr>
  </w:p>
  <w:p w14:paraId="7CED1343" w14:textId="00EA0A4E" w:rsidR="00365843" w:rsidRDefault="00365843" w:rsidP="004A1D8F">
    <w:pPr>
      <w:pStyle w:val="NoSpacing"/>
    </w:pPr>
  </w:p>
  <w:p w14:paraId="2E08E03C" w14:textId="77777777" w:rsidR="00365843" w:rsidRDefault="00365843" w:rsidP="004A1D8F">
    <w:pPr>
      <w:pStyle w:val="NoSpacing"/>
    </w:pPr>
  </w:p>
  <w:p w14:paraId="258F310B" w14:textId="77777777" w:rsidR="00365843" w:rsidRDefault="00365843" w:rsidP="004A1D8F">
    <w:pPr>
      <w:pStyle w:val="NoSpacing"/>
    </w:pPr>
  </w:p>
  <w:p w14:paraId="01594546" w14:textId="77777777" w:rsidR="00365843" w:rsidRDefault="00365843" w:rsidP="004A1D8F">
    <w:pPr>
      <w:pStyle w:val="NoSpacing"/>
    </w:pPr>
  </w:p>
  <w:p w14:paraId="58C32C7A" w14:textId="77777777" w:rsidR="00365843" w:rsidRDefault="00365843" w:rsidP="004A1D8F">
    <w:pPr>
      <w:pStyle w:val="NoSpacing"/>
    </w:pPr>
  </w:p>
  <w:p w14:paraId="528E17F1" w14:textId="77777777" w:rsidR="00365843" w:rsidRDefault="00365843" w:rsidP="004A1D8F">
    <w:pPr>
      <w:pStyle w:val="NoSpacing"/>
    </w:pPr>
  </w:p>
  <w:p w14:paraId="303952C4" w14:textId="77777777" w:rsidR="00365843" w:rsidRDefault="00365843" w:rsidP="004A1D8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6B20D505"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64384" behindDoc="1" locked="0" layoutInCell="1" allowOverlap="1" wp14:anchorId="7327251E" wp14:editId="7C84A993">
              <wp:simplePos x="0" y="0"/>
              <wp:positionH relativeFrom="margin">
                <wp:align>left</wp:align>
              </wp:positionH>
              <wp:positionV relativeFrom="page">
                <wp:posOffset>378460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EC4A689" id="Group 30" o:spid="_x0000_s1026" style="position:absolute;margin-left:0;margin-top:29.8pt;width:163pt;height:42.25pt;z-index:-251652096;mso-position-horizontal:left;mso-position-horizontal-relative:margin;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hI4TzeAAAABwEAAA8AAABkcnMvZG93bnJldi54bWxMj09Lw0AQxe+C&#10;32EZwZvdpH+CxmxKKeqpCLaCeJsm0yQ0Oxuy2yT99o4nPb55j/d+k60n26qBet84NhDPIlDEhSsb&#10;rgx8Hl4fHkH5gFxi65gMXMnDOr+9yTAt3cgfNOxDpaSEfYoG6hC6VGtf1GTRz1xHLN7J9RaDyL7S&#10;ZY+jlNtWz6Mo0RYbloUaO9rWVJz3F2vgbcRxs4hfht35tL1+H1bvX7uYjLm/mzbPoAJN4S8Mv/iC&#10;DrkwHd2FS69aA/JIMLB6SkCJu5gncjhKbLmMQeeZ/s+f/wAAAP//AwBQSwECLQAUAAYACAAAACEA&#10;toM4kv4AAADhAQAAEwAAAAAAAAAAAAAAAAAAAAAAW0NvbnRlbnRfVHlwZXNdLnhtbFBLAQItABQA&#10;BgAIAAAAIQA4/SH/1gAAAJQBAAALAAAAAAAAAAAAAAAAAC8BAABfcmVscy8ucmVsc1BLAQItABQA&#10;BgAIAAAAIQDcX7i4kUEAALTQAQAOAAAAAAAAAAAAAAAAAC4CAABkcnMvZTJvRG9jLnhtbFBLAQIt&#10;ABQABgAIAAAAIQDISOE83gAAAAc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x="margin" anchory="page"/>
            </v:group>
          </w:pict>
        </mc:Fallback>
      </mc:AlternateContent>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A3400"/>
    <w:rsid w:val="000C0DB4"/>
    <w:rsid w:val="000D56C1"/>
    <w:rsid w:val="000E1E82"/>
    <w:rsid w:val="001054A3"/>
    <w:rsid w:val="00110807"/>
    <w:rsid w:val="001128AD"/>
    <w:rsid w:val="00116591"/>
    <w:rsid w:val="00121722"/>
    <w:rsid w:val="001254A1"/>
    <w:rsid w:val="00130595"/>
    <w:rsid w:val="00131EF0"/>
    <w:rsid w:val="00140091"/>
    <w:rsid w:val="00147D24"/>
    <w:rsid w:val="00181484"/>
    <w:rsid w:val="00182630"/>
    <w:rsid w:val="001A09E8"/>
    <w:rsid w:val="001A4BCE"/>
    <w:rsid w:val="001A5869"/>
    <w:rsid w:val="00233B8B"/>
    <w:rsid w:val="00250EE4"/>
    <w:rsid w:val="00255324"/>
    <w:rsid w:val="00257303"/>
    <w:rsid w:val="00282FA9"/>
    <w:rsid w:val="00292EF1"/>
    <w:rsid w:val="002C602A"/>
    <w:rsid w:val="002E5762"/>
    <w:rsid w:val="002F0482"/>
    <w:rsid w:val="002F74DC"/>
    <w:rsid w:val="003162C8"/>
    <w:rsid w:val="003210E9"/>
    <w:rsid w:val="00325F94"/>
    <w:rsid w:val="003407F3"/>
    <w:rsid w:val="00343651"/>
    <w:rsid w:val="00354F3D"/>
    <w:rsid w:val="0036000D"/>
    <w:rsid w:val="00365843"/>
    <w:rsid w:val="00373473"/>
    <w:rsid w:val="003A20CA"/>
    <w:rsid w:val="003B5968"/>
    <w:rsid w:val="003C15A8"/>
    <w:rsid w:val="003C2648"/>
    <w:rsid w:val="003C3C91"/>
    <w:rsid w:val="003C4ED2"/>
    <w:rsid w:val="003E2585"/>
    <w:rsid w:val="00406A33"/>
    <w:rsid w:val="00412C4B"/>
    <w:rsid w:val="004237E5"/>
    <w:rsid w:val="0042510A"/>
    <w:rsid w:val="004256C9"/>
    <w:rsid w:val="00427A96"/>
    <w:rsid w:val="00445433"/>
    <w:rsid w:val="0045219E"/>
    <w:rsid w:val="00452282"/>
    <w:rsid w:val="00474583"/>
    <w:rsid w:val="004810BE"/>
    <w:rsid w:val="00491669"/>
    <w:rsid w:val="00493669"/>
    <w:rsid w:val="004A1D8F"/>
    <w:rsid w:val="004A595C"/>
    <w:rsid w:val="004B5A14"/>
    <w:rsid w:val="004E1E89"/>
    <w:rsid w:val="0051142D"/>
    <w:rsid w:val="00514889"/>
    <w:rsid w:val="0051721B"/>
    <w:rsid w:val="0052486A"/>
    <w:rsid w:val="00561839"/>
    <w:rsid w:val="00595846"/>
    <w:rsid w:val="005C6DC4"/>
    <w:rsid w:val="005D01EF"/>
    <w:rsid w:val="005D6DB4"/>
    <w:rsid w:val="005E3630"/>
    <w:rsid w:val="005F3B17"/>
    <w:rsid w:val="005F6354"/>
    <w:rsid w:val="006466AD"/>
    <w:rsid w:val="006808B5"/>
    <w:rsid w:val="006C2A8D"/>
    <w:rsid w:val="006D3390"/>
    <w:rsid w:val="006F1713"/>
    <w:rsid w:val="006F1749"/>
    <w:rsid w:val="006F3978"/>
    <w:rsid w:val="006F7AF2"/>
    <w:rsid w:val="00702EBF"/>
    <w:rsid w:val="0070625D"/>
    <w:rsid w:val="00711CB9"/>
    <w:rsid w:val="007174E1"/>
    <w:rsid w:val="00720E6F"/>
    <w:rsid w:val="007337F2"/>
    <w:rsid w:val="00763038"/>
    <w:rsid w:val="00791B8F"/>
    <w:rsid w:val="007957A8"/>
    <w:rsid w:val="007A4552"/>
    <w:rsid w:val="007B09BA"/>
    <w:rsid w:val="007B4A47"/>
    <w:rsid w:val="007D3938"/>
    <w:rsid w:val="007D68EB"/>
    <w:rsid w:val="007E5DB1"/>
    <w:rsid w:val="007E603A"/>
    <w:rsid w:val="007F2C8A"/>
    <w:rsid w:val="00801157"/>
    <w:rsid w:val="00813DBD"/>
    <w:rsid w:val="00820244"/>
    <w:rsid w:val="00823294"/>
    <w:rsid w:val="0085271D"/>
    <w:rsid w:val="008625B2"/>
    <w:rsid w:val="00867805"/>
    <w:rsid w:val="00885EC2"/>
    <w:rsid w:val="008A4861"/>
    <w:rsid w:val="008A6EC6"/>
    <w:rsid w:val="008D41D5"/>
    <w:rsid w:val="008F0C3C"/>
    <w:rsid w:val="008F4312"/>
    <w:rsid w:val="0091134C"/>
    <w:rsid w:val="00927A64"/>
    <w:rsid w:val="00931EB7"/>
    <w:rsid w:val="00946596"/>
    <w:rsid w:val="009803AD"/>
    <w:rsid w:val="00983E55"/>
    <w:rsid w:val="009A4069"/>
    <w:rsid w:val="009D3434"/>
    <w:rsid w:val="009F06E3"/>
    <w:rsid w:val="00A15785"/>
    <w:rsid w:val="00A47B06"/>
    <w:rsid w:val="00A73908"/>
    <w:rsid w:val="00A82E78"/>
    <w:rsid w:val="00AB5390"/>
    <w:rsid w:val="00AC6259"/>
    <w:rsid w:val="00AD308B"/>
    <w:rsid w:val="00AD4124"/>
    <w:rsid w:val="00AE0C3C"/>
    <w:rsid w:val="00B16D62"/>
    <w:rsid w:val="00B34532"/>
    <w:rsid w:val="00B66A73"/>
    <w:rsid w:val="00B772D6"/>
    <w:rsid w:val="00B82882"/>
    <w:rsid w:val="00B8549C"/>
    <w:rsid w:val="00B93947"/>
    <w:rsid w:val="00BC5BC3"/>
    <w:rsid w:val="00BF5191"/>
    <w:rsid w:val="00C35C8E"/>
    <w:rsid w:val="00C420B1"/>
    <w:rsid w:val="00C45819"/>
    <w:rsid w:val="00C71D0F"/>
    <w:rsid w:val="00C9107D"/>
    <w:rsid w:val="00CC137B"/>
    <w:rsid w:val="00CD5D2B"/>
    <w:rsid w:val="00CF68D2"/>
    <w:rsid w:val="00D01519"/>
    <w:rsid w:val="00D01DF3"/>
    <w:rsid w:val="00D031E4"/>
    <w:rsid w:val="00D26303"/>
    <w:rsid w:val="00D3165E"/>
    <w:rsid w:val="00D745B9"/>
    <w:rsid w:val="00D747AD"/>
    <w:rsid w:val="00D945FE"/>
    <w:rsid w:val="00E074CD"/>
    <w:rsid w:val="00E23850"/>
    <w:rsid w:val="00E272EA"/>
    <w:rsid w:val="00E44413"/>
    <w:rsid w:val="00E55297"/>
    <w:rsid w:val="00E817A2"/>
    <w:rsid w:val="00E92BD3"/>
    <w:rsid w:val="00EA7DF3"/>
    <w:rsid w:val="00EB584D"/>
    <w:rsid w:val="00ED3F83"/>
    <w:rsid w:val="00EE3CB7"/>
    <w:rsid w:val="00EF258F"/>
    <w:rsid w:val="00EF2C15"/>
    <w:rsid w:val="00EF456A"/>
    <w:rsid w:val="00EF6940"/>
    <w:rsid w:val="00F05851"/>
    <w:rsid w:val="00F13476"/>
    <w:rsid w:val="00F46DF5"/>
    <w:rsid w:val="00F61495"/>
    <w:rsid w:val="00F878A9"/>
    <w:rsid w:val="00F96A06"/>
    <w:rsid w:val="00FA7926"/>
    <w:rsid w:val="00FB0DE2"/>
    <w:rsid w:val="00FB19A7"/>
    <w:rsid w:val="00FC6A4B"/>
    <w:rsid w:val="00FE5424"/>
    <w:rsid w:val="00FF2247"/>
    <w:rsid w:val="00FF357C"/>
    <w:rsid w:val="00FF4308"/>
    <w:rsid w:val="00FF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3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trussell.org.uk/cookie-poli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russell.org.uk/privacy" TargetMode="External"/><Relationship Id="rId2" Type="http://schemas.openxmlformats.org/officeDocument/2006/relationships/customXml" Target="../customXml/item2.xml"/><Relationship Id="rId16" Type="http://schemas.openxmlformats.org/officeDocument/2006/relationships/hyperlink" Target="https://www.trussell.org.uk/cookie-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d74c90-c42b-4982-b1da-c8e5fd461b5a">
      <Terms xmlns="http://schemas.microsoft.com/office/infopath/2007/PartnerControls"/>
    </lcf76f155ced4ddcb4097134ff3c332f>
    <TaxCatchAll xmlns="6432d84e-aa94-491b-84cb-598dfe366049" xsi:nil="true"/>
    <whoto xmlns="5ed74c90-c42b-4982-b1da-c8e5fd461b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7565037650843AF014BFA865A9F0E" ma:contentTypeVersion="14" ma:contentTypeDescription="Create a new document." ma:contentTypeScope="" ma:versionID="2e9c1183f4a1f96942085a7dcbfec844">
  <xsd:schema xmlns:xsd="http://www.w3.org/2001/XMLSchema" xmlns:xs="http://www.w3.org/2001/XMLSchema" xmlns:p="http://schemas.microsoft.com/office/2006/metadata/properties" xmlns:ns2="5ed74c90-c42b-4982-b1da-c8e5fd461b5a" xmlns:ns3="6432d84e-aa94-491b-84cb-598dfe366049" targetNamespace="http://schemas.microsoft.com/office/2006/metadata/properties" ma:root="true" ma:fieldsID="9c5f6f278cb7ecf209ed4cabaec357ea" ns2:_="" ns3:_="">
    <xsd:import namespace="5ed74c90-c42b-4982-b1da-c8e5fd461b5a"/>
    <xsd:import namespace="6432d84e-aa94-491b-84cb-598dfe3660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who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74c90-c42b-4982-b1da-c8e5fd461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b2c49b-9fe4-4522-8843-62a5e788e87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whoto" ma:index="21" nillable="true" ma:displayName="who to" ma:format="Dropdown" ma:internalName="who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32d84e-aa94-491b-84cb-598dfe3660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86d1e9-5d8b-433b-9ac4-44e01b2348f4}" ma:internalName="TaxCatchAll" ma:showField="CatchAllData" ma:web="6432d84e-aa94-491b-84cb-598dfe3660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5ed74c90-c42b-4982-b1da-c8e5fd461b5a"/>
    <ds:schemaRef ds:uri="6432d84e-aa94-491b-84cb-598dfe366049"/>
  </ds:schemaRefs>
</ds:datastoreItem>
</file>

<file path=customXml/itemProps2.xml><?xml version="1.0" encoding="utf-8"?>
<ds:datastoreItem xmlns:ds="http://schemas.openxmlformats.org/officeDocument/2006/customXml" ds:itemID="{DEAC6CC3-8FFA-4636-B59E-CE178CE70C6D}">
  <ds:schemaRefs>
    <ds:schemaRef ds:uri="http://schemas.microsoft.com/sharepoint/v3/contenttype/forms"/>
  </ds:schemaRefs>
</ds:datastoreItem>
</file>

<file path=customXml/itemProps3.xml><?xml version="1.0" encoding="utf-8"?>
<ds:datastoreItem xmlns:ds="http://schemas.openxmlformats.org/officeDocument/2006/customXml" ds:itemID="{92F1C928-7A4D-4035-853F-8AD2A304D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74c90-c42b-4982-b1da-c8e5fd461b5a"/>
    <ds:schemaRef ds:uri="6432d84e-aa94-491b-84cb-598dfe366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2</TotalTime>
  <Pages>1</Pages>
  <Words>3109</Words>
  <Characters>17727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matthew scade</cp:lastModifiedBy>
  <cp:revision>4</cp:revision>
  <dcterms:created xsi:type="dcterms:W3CDTF">2026-08-07T07:46:00Z</dcterms:created>
  <dcterms:modified xsi:type="dcterms:W3CDTF">2026-08-07T07:49:00Z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0x010100A1A7565037650843AF014BFA865A9F0E</vt:lpwstr>
  </property>
  <property fmtid="{D5CDD505-2E9C-101B-9397-08002B2CF9AE}" pid="3" name="MediaServiceImageTags">
    <vt:lpwstr/>
  </property>
  <property fmtid="{D5CDD505-2E9C-101B-9397-08002B2CF9AE}" pid="4" name="GrammarlyDocumentId">
    <vt:lpwstr>67dad82c-5991-45e1-945e-0a0b91b15e23</vt:lpwstr>
  </property>
</Properties>
</file>